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CD6CE69" w14:textId="7D6CB720" w:rsidR="00036AC2" w:rsidRPr="00036AC2" w:rsidRDefault="001E5A50" w:rsidP="00F7426B">
      <w:pPr>
        <w:pStyle w:val="Title"/>
      </w:pPr>
      <w:r>
        <w:t xml:space="preserve">Modelling of The New Engineering Diffractometer </w:t>
      </w:r>
      <w:proofErr w:type="spellStart"/>
      <w:r>
        <w:t>eMAP</w:t>
      </w:r>
      <w:proofErr w:type="spellEnd"/>
      <w:r>
        <w:t xml:space="preserve"> at ISIS Target Station 2</w:t>
      </w:r>
    </w:p>
    <w:p w14:paraId="37B97F17" w14:textId="55C65BD4" w:rsidR="00524C4B" w:rsidRPr="009D4283" w:rsidRDefault="001E5A50" w:rsidP="00F05EBE">
      <w:pPr>
        <w:pStyle w:val="AuthorLastName"/>
        <w:rPr>
          <w:iCs/>
        </w:rPr>
      </w:pPr>
      <w:r>
        <w:rPr>
          <w:rStyle w:val="AuthorFirstnameCar"/>
        </w:rPr>
        <w:t>Tung Lik</w:t>
      </w:r>
      <w:r w:rsidR="00F05EBE" w:rsidRPr="00A473A5">
        <w:t xml:space="preserve"> </w:t>
      </w:r>
      <w:r>
        <w:t>Lee</w:t>
      </w:r>
      <w:r w:rsidR="004B1DA7" w:rsidRPr="004B1DA7">
        <w:rPr>
          <w:vertAlign w:val="superscript"/>
        </w:rPr>
        <w:t>1</w:t>
      </w:r>
      <w:r w:rsidR="00F05EBE" w:rsidRPr="00A473A5">
        <w:rPr>
          <w:rStyle w:val="FootnoteReference"/>
          <w:bCs w:val="0"/>
        </w:rPr>
        <w:footnoteReference w:id="1"/>
      </w:r>
      <w:r w:rsidR="00F05EBE" w:rsidRPr="009C6152">
        <w:rPr>
          <w:rStyle w:val="Appelnotedebasdepage"/>
        </w:rPr>
        <w:t xml:space="preserve">, </w:t>
      </w:r>
      <w:r>
        <w:rPr>
          <w:rStyle w:val="AuthorFirstnameCar"/>
        </w:rPr>
        <w:t>Saurabh</w:t>
      </w:r>
      <w:r w:rsidR="00F05EBE" w:rsidRPr="00A473A5">
        <w:t xml:space="preserve"> </w:t>
      </w:r>
      <w:r>
        <w:t>Kabra</w:t>
      </w:r>
      <w:r w:rsidR="004B1DA7" w:rsidRPr="004B1DA7">
        <w:rPr>
          <w:vertAlign w:val="superscript"/>
        </w:rPr>
        <w:t>1</w:t>
      </w:r>
      <w:r w:rsidR="00F05EBE" w:rsidRPr="00A473A5">
        <w:t xml:space="preserve">, </w:t>
      </w:r>
      <w:r>
        <w:rPr>
          <w:rStyle w:val="AuthorFirstnameCar"/>
        </w:rPr>
        <w:t>Joe</w:t>
      </w:r>
      <w:r w:rsidR="00F05EBE" w:rsidRPr="00A473A5">
        <w:t xml:space="preserve"> </w:t>
      </w:r>
      <w:r>
        <w:t>Kelleher</w:t>
      </w:r>
      <w:r w:rsidR="004B1DA7" w:rsidRPr="004B1DA7">
        <w:rPr>
          <w:vertAlign w:val="superscript"/>
        </w:rPr>
        <w:t>1</w:t>
      </w:r>
      <w:r w:rsidR="003D4C56">
        <w:t xml:space="preserve">, </w:t>
      </w:r>
      <w:r w:rsidR="003D4C56" w:rsidRPr="003D4C56">
        <w:rPr>
          <w:i/>
        </w:rPr>
        <w:t>Winfried</w:t>
      </w:r>
      <w:r w:rsidR="003D4C56">
        <w:t xml:space="preserve"> Kockelmann</w:t>
      </w:r>
      <w:r w:rsidR="003D4C56" w:rsidRPr="003D4C56">
        <w:rPr>
          <w:vertAlign w:val="superscript"/>
        </w:rPr>
        <w:t>1</w:t>
      </w:r>
      <w:r w:rsidR="009D4283">
        <w:rPr>
          <w:vertAlign w:val="superscript"/>
        </w:rPr>
        <w:t xml:space="preserve"> </w:t>
      </w:r>
      <w:r w:rsidR="009D4283">
        <w:t xml:space="preserve">and </w:t>
      </w:r>
      <w:r w:rsidR="009D4283" w:rsidRPr="009D4283">
        <w:rPr>
          <w:i/>
          <w:iCs/>
        </w:rPr>
        <w:t>Robert</w:t>
      </w:r>
      <w:r w:rsidR="009D4283">
        <w:t xml:space="preserve"> Bewley</w:t>
      </w:r>
      <w:r w:rsidR="009D4283" w:rsidRPr="009D4283">
        <w:rPr>
          <w:vertAlign w:val="superscript"/>
        </w:rPr>
        <w:t>1</w:t>
      </w:r>
    </w:p>
    <w:p w14:paraId="624D733D" w14:textId="77951871" w:rsidR="00F05EBE" w:rsidRPr="00A473A5" w:rsidRDefault="004B1DA7" w:rsidP="00F05EBE">
      <w:pPr>
        <w:pStyle w:val="Affiliation"/>
      </w:pPr>
      <w:r w:rsidRPr="004B1DA7">
        <w:rPr>
          <w:vertAlign w:val="superscript"/>
        </w:rPr>
        <w:t>1</w:t>
      </w:r>
      <w:r w:rsidR="001E5A50">
        <w:t xml:space="preserve">ISIS Neutron and Muon Source, </w:t>
      </w:r>
      <w:r w:rsidR="001E5A50">
        <w:rPr>
          <w:rFonts w:ascii="TimesNewRomanPS" w:hAnsi="TimesNewRomanPS" w:cs="TimesNewRomanPS"/>
          <w:szCs w:val="24"/>
          <w:lang w:eastAsia="fr-FR"/>
        </w:rPr>
        <w:t>S</w:t>
      </w:r>
      <w:r w:rsidR="00553DF4">
        <w:rPr>
          <w:rFonts w:ascii="TimesNewRomanPS" w:hAnsi="TimesNewRomanPS" w:cs="TimesNewRomanPS"/>
          <w:szCs w:val="24"/>
          <w:lang w:eastAsia="fr-FR"/>
        </w:rPr>
        <w:t xml:space="preserve">cience and </w:t>
      </w:r>
      <w:r w:rsidR="001E5A50">
        <w:rPr>
          <w:rFonts w:ascii="TimesNewRomanPS" w:hAnsi="TimesNewRomanPS" w:cs="TimesNewRomanPS"/>
          <w:szCs w:val="24"/>
          <w:lang w:eastAsia="fr-FR"/>
        </w:rPr>
        <w:t>T</w:t>
      </w:r>
      <w:r w:rsidR="00553DF4">
        <w:rPr>
          <w:rFonts w:ascii="TimesNewRomanPS" w:hAnsi="TimesNewRomanPS" w:cs="TimesNewRomanPS"/>
          <w:szCs w:val="24"/>
          <w:lang w:eastAsia="fr-FR"/>
        </w:rPr>
        <w:t xml:space="preserve">echnology </w:t>
      </w:r>
      <w:r w:rsidR="001E5A50">
        <w:rPr>
          <w:rFonts w:ascii="TimesNewRomanPS" w:hAnsi="TimesNewRomanPS" w:cs="TimesNewRomanPS"/>
          <w:szCs w:val="24"/>
          <w:lang w:eastAsia="fr-FR"/>
        </w:rPr>
        <w:t>F</w:t>
      </w:r>
      <w:r w:rsidR="00553DF4">
        <w:rPr>
          <w:rFonts w:ascii="TimesNewRomanPS" w:hAnsi="TimesNewRomanPS" w:cs="TimesNewRomanPS"/>
          <w:szCs w:val="24"/>
          <w:lang w:eastAsia="fr-FR"/>
        </w:rPr>
        <w:t xml:space="preserve">acilities </w:t>
      </w:r>
      <w:r w:rsidR="001E5A50">
        <w:rPr>
          <w:rFonts w:ascii="TimesNewRomanPS" w:hAnsi="TimesNewRomanPS" w:cs="TimesNewRomanPS"/>
          <w:szCs w:val="24"/>
          <w:lang w:eastAsia="fr-FR"/>
        </w:rPr>
        <w:t>C</w:t>
      </w:r>
      <w:r w:rsidR="00553DF4">
        <w:rPr>
          <w:rFonts w:ascii="TimesNewRomanPS" w:hAnsi="TimesNewRomanPS" w:cs="TimesNewRomanPS"/>
          <w:szCs w:val="24"/>
          <w:lang w:eastAsia="fr-FR"/>
        </w:rPr>
        <w:t>ouncil,</w:t>
      </w:r>
      <w:r w:rsidR="001E5A50">
        <w:rPr>
          <w:rFonts w:ascii="TimesNewRomanPS" w:hAnsi="TimesNewRomanPS" w:cs="TimesNewRomanPS"/>
          <w:szCs w:val="24"/>
          <w:lang w:eastAsia="fr-FR"/>
        </w:rPr>
        <w:t xml:space="preserve"> Rutherford Appleton Laboratory, Didcot, OX11 0QX, UK</w:t>
      </w:r>
    </w:p>
    <w:p w14:paraId="62E11B3A" w14:textId="3357036B" w:rsidR="00937B86" w:rsidRPr="00A473A5" w:rsidRDefault="00DB3B4E" w:rsidP="00507C35">
      <w:pPr>
        <w:pStyle w:val="Abstractbody"/>
      </w:pPr>
      <w:r w:rsidRPr="00AC6424">
        <w:rPr>
          <w:rStyle w:val="AbstractAbstractword"/>
        </w:rPr>
        <w:t>Abstract</w:t>
      </w:r>
      <w:r w:rsidRPr="00F0715B">
        <w:rPr>
          <w:rStyle w:val="AbstractAbstractword"/>
        </w:rPr>
        <w:t>.</w:t>
      </w:r>
      <w:r w:rsidR="0079740F">
        <w:t xml:space="preserve"> </w:t>
      </w:r>
      <w:proofErr w:type="spellStart"/>
      <w:proofErr w:type="gramStart"/>
      <w:r w:rsidR="00D35607" w:rsidRPr="00D35607">
        <w:t>eMAP</w:t>
      </w:r>
      <w:proofErr w:type="spellEnd"/>
      <w:proofErr w:type="gramEnd"/>
      <w:r w:rsidR="00D35607" w:rsidRPr="00D35607">
        <w:t xml:space="preserve"> is a new </w:t>
      </w:r>
      <w:r w:rsidR="00950009">
        <w:t xml:space="preserve">proposed </w:t>
      </w:r>
      <w:r w:rsidR="00D35607" w:rsidRPr="00D35607">
        <w:t>high flux medium-resolution</w:t>
      </w:r>
      <w:r w:rsidR="0050239E">
        <w:t xml:space="preserve"> </w:t>
      </w:r>
      <w:r w:rsidR="00F53EFA">
        <w:t xml:space="preserve">time-of-flight </w:t>
      </w:r>
      <w:r w:rsidR="001D516C">
        <w:t>engineering</w:t>
      </w:r>
      <w:r w:rsidR="00D35607" w:rsidRPr="00D35607">
        <w:t xml:space="preserve"> diffractometer that will be built at ISIS Target Station 2. Monte</w:t>
      </w:r>
      <w:r w:rsidR="00E33E69">
        <w:t xml:space="preserve"> </w:t>
      </w:r>
      <w:r w:rsidR="00D35607" w:rsidRPr="00D35607">
        <w:t>Carlo simulations were performed to optimi</w:t>
      </w:r>
      <w:r w:rsidR="00F12E99">
        <w:t>s</w:t>
      </w:r>
      <w:r w:rsidR="00D35607" w:rsidRPr="00D35607">
        <w:t xml:space="preserve">e the neutron guide </w:t>
      </w:r>
      <w:r w:rsidR="00890FD4">
        <w:t>to maximise</w:t>
      </w:r>
      <w:r w:rsidR="00D35607" w:rsidRPr="00D35607">
        <w:t xml:space="preserve"> brilliance transfer. </w:t>
      </w:r>
      <w:proofErr w:type="spellStart"/>
      <w:proofErr w:type="gramStart"/>
      <w:r w:rsidR="00F12E99" w:rsidRPr="00D35607">
        <w:t>eMAP</w:t>
      </w:r>
      <w:proofErr w:type="spellEnd"/>
      <w:proofErr w:type="gramEnd"/>
      <w:r w:rsidR="00F12E99">
        <w:t xml:space="preserve"> features great flexibility in tuning for flux or resolution. The diffractometer achieves a</w:t>
      </w:r>
      <w:r w:rsidR="00F12E99" w:rsidRPr="00D35607">
        <w:t xml:space="preserve"> figure of merit that surpasses the ENGIN-X diffractometer</w:t>
      </w:r>
      <w:r w:rsidR="006517F2">
        <w:t xml:space="preserve"> at ISIS</w:t>
      </w:r>
      <w:r w:rsidR="00F12E99" w:rsidRPr="00D35607">
        <w:t xml:space="preserve"> by</w:t>
      </w:r>
      <w:r w:rsidR="00F12E99">
        <w:t xml:space="preserve"> more than</w:t>
      </w:r>
      <w:r w:rsidR="00F12E99" w:rsidRPr="00D35607">
        <w:t xml:space="preserve"> a factor 10. </w:t>
      </w:r>
      <w:r w:rsidR="00D35607" w:rsidRPr="00D35607">
        <w:t xml:space="preserve">The </w:t>
      </w:r>
      <w:r w:rsidR="006B2F82">
        <w:t xml:space="preserve">new </w:t>
      </w:r>
      <w:r w:rsidR="00D35607" w:rsidRPr="00D35607">
        <w:t xml:space="preserve">instrument will bring </w:t>
      </w:r>
      <w:r w:rsidR="00E448F5">
        <w:t>additional capacity and advanced stress measurement capabilities</w:t>
      </w:r>
      <w:r w:rsidR="00B34525">
        <w:t xml:space="preserve"> to the engineering diffraction user </w:t>
      </w:r>
      <w:r w:rsidR="00B34525" w:rsidRPr="00B34525">
        <w:t>programme</w:t>
      </w:r>
      <w:r w:rsidR="00B13F17" w:rsidRPr="00B34525">
        <w:t xml:space="preserve"> at </w:t>
      </w:r>
      <w:r w:rsidR="006517F2">
        <w:t xml:space="preserve">the </w:t>
      </w:r>
      <w:r w:rsidR="00B13F17" w:rsidRPr="00B34525">
        <w:t>ISIS Neutron and Muon Source</w:t>
      </w:r>
      <w:r w:rsidR="00D35607" w:rsidRPr="00B34525">
        <w:t>.</w:t>
      </w:r>
    </w:p>
    <w:p w14:paraId="70DE6286" w14:textId="77777777" w:rsidR="00AA516F" w:rsidRDefault="00AA516F" w:rsidP="00AC6424">
      <w:pPr>
        <w:pStyle w:val="Abstractbody"/>
        <w:sectPr w:rsidR="00AA516F" w:rsidSect="00036AC2">
          <w:footerReference w:type="first" r:id="rId8"/>
          <w:footnotePr>
            <w:numFmt w:val="chicago"/>
          </w:footnotePr>
          <w:pgSz w:w="11907" w:h="16839" w:code="9"/>
          <w:pgMar w:top="1361" w:right="1134" w:bottom="907" w:left="1134" w:header="567" w:footer="567" w:gutter="0"/>
          <w:pgNumType w:start="1"/>
          <w:cols w:space="720"/>
          <w:titlePg/>
          <w:docGrid w:linePitch="360"/>
        </w:sectPr>
      </w:pPr>
    </w:p>
    <w:p w14:paraId="1E76A272" w14:textId="2B1BDF91" w:rsidR="00EA0063" w:rsidRPr="00A473A5" w:rsidRDefault="004713BA" w:rsidP="006B7025">
      <w:pPr>
        <w:pStyle w:val="Section"/>
      </w:pPr>
      <w:r>
        <w:t>Introduction</w:t>
      </w:r>
    </w:p>
    <w:p w14:paraId="05F9647E" w14:textId="42C681B5" w:rsidR="00D97BF5" w:rsidRDefault="006517F2" w:rsidP="00786C1E">
      <w:pPr>
        <w:pStyle w:val="Paragraphfirst"/>
      </w:pPr>
      <w:r>
        <w:t xml:space="preserve">The </w:t>
      </w:r>
      <w:r w:rsidR="00F01AE7" w:rsidRPr="00F01AE7">
        <w:t xml:space="preserve">ISIS </w:t>
      </w:r>
      <w:r w:rsidR="00F01AE7">
        <w:t>N</w:t>
      </w:r>
      <w:r w:rsidR="00F01AE7" w:rsidRPr="00F01AE7">
        <w:t xml:space="preserve">eutron and </w:t>
      </w:r>
      <w:r w:rsidR="00F01AE7">
        <w:t>M</w:t>
      </w:r>
      <w:r w:rsidR="00F01AE7" w:rsidRPr="00F01AE7">
        <w:t xml:space="preserve">uon </w:t>
      </w:r>
      <w:r w:rsidR="00F01AE7">
        <w:t>S</w:t>
      </w:r>
      <w:r w:rsidR="00F01AE7" w:rsidRPr="00F01AE7">
        <w:t xml:space="preserve">ource is now seeking its next phase of new instruments and significant upgrades to existing instruments: a portfolio of projects that </w:t>
      </w:r>
      <w:r w:rsidR="00733D26">
        <w:t xml:space="preserve">is </w:t>
      </w:r>
      <w:r w:rsidR="00F01AE7" w:rsidRPr="00F01AE7">
        <w:t>called the Endeavour Programme</w:t>
      </w:r>
      <w:r w:rsidR="00FA6F6A">
        <w:t xml:space="preserve"> [</w:t>
      </w:r>
      <w:r w:rsidR="00857C71">
        <w:t>1</w:t>
      </w:r>
      <w:r w:rsidR="00FA6F6A">
        <w:t>]</w:t>
      </w:r>
      <w:r w:rsidR="00F01AE7" w:rsidRPr="00F01AE7">
        <w:t>. Endeavour will increase both capacity and capability of the facility to address 21</w:t>
      </w:r>
      <w:r w:rsidR="00F01AE7" w:rsidRPr="00234501">
        <w:rPr>
          <w:vertAlign w:val="superscript"/>
        </w:rPr>
        <w:t>st</w:t>
      </w:r>
      <w:r w:rsidR="00F01AE7" w:rsidRPr="00F01AE7">
        <w:t xml:space="preserve"> century challenges and enable research in areas such as advanced materials and manufacturing, clean energy technologies, and biosciences and healthcare. Starting in the 2023/24 financial year, the Endeavour Programme will construct </w:t>
      </w:r>
      <w:r>
        <w:t>four</w:t>
      </w:r>
      <w:r w:rsidR="00F01AE7" w:rsidRPr="00F01AE7">
        <w:t xml:space="preserve"> new instruments and </w:t>
      </w:r>
      <w:r>
        <w:t>five</w:t>
      </w:r>
      <w:r w:rsidR="00F01AE7" w:rsidRPr="00F01AE7">
        <w:t xml:space="preserve"> significant upgrades to existing instruments, over a 10-year period.</w:t>
      </w:r>
    </w:p>
    <w:p w14:paraId="10CFBF3E" w14:textId="77777777" w:rsidR="00D97BF5" w:rsidRDefault="00D97BF5" w:rsidP="00D97BF5">
      <w:pPr>
        <w:pStyle w:val="Paragraphfirst"/>
        <w:jc w:val="left"/>
      </w:pPr>
    </w:p>
    <w:p w14:paraId="7F4D2FD9" w14:textId="2E866DD7" w:rsidR="006A713C" w:rsidRDefault="00D97BF5" w:rsidP="00786C1E">
      <w:pPr>
        <w:pStyle w:val="Paragraphfirst"/>
      </w:pPr>
      <w:r>
        <w:tab/>
      </w:r>
      <w:r w:rsidR="00FA6F6A" w:rsidRPr="00FA6F6A">
        <w:t>ENGIN-X</w:t>
      </w:r>
      <w:r w:rsidR="004549F7">
        <w:t xml:space="preserve"> [2]</w:t>
      </w:r>
      <w:r w:rsidR="00FA6F6A" w:rsidRPr="00FA6F6A">
        <w:t xml:space="preserve"> is currently the only instrument at ISIS dedicated to neutron diffraction </w:t>
      </w:r>
      <w:r w:rsidR="00483012">
        <w:t>strain scanning</w:t>
      </w:r>
      <w:r w:rsidR="00FA6F6A" w:rsidRPr="00FA6F6A">
        <w:t xml:space="preserve"> of engineering components. Strain scanning at more modest resolution will also be available on IMAT</w:t>
      </w:r>
      <w:r w:rsidR="00E157CB">
        <w:t xml:space="preserve"> [3]</w:t>
      </w:r>
      <w:r w:rsidR="00FA6F6A" w:rsidRPr="00FA6F6A">
        <w:t xml:space="preserve"> once the current project to install 2θ=±90° detectors and collimators is completed, though </w:t>
      </w:r>
      <w:proofErr w:type="spellStart"/>
      <w:r w:rsidR="00FA6F6A" w:rsidRPr="00FA6F6A">
        <w:t>beamtime</w:t>
      </w:r>
      <w:proofErr w:type="spellEnd"/>
      <w:r w:rsidR="00FA6F6A" w:rsidRPr="00FA6F6A">
        <w:t xml:space="preserve"> will be shared with the imaging programme on the instrument. </w:t>
      </w:r>
      <w:r w:rsidR="00733D26">
        <w:t>A majority</w:t>
      </w:r>
      <w:r w:rsidR="00DE178B" w:rsidRPr="00DE178B">
        <w:t xml:space="preserve"> of the experiments conducted on ENGIN-X have industrial collaboration. However, ENGIN-X</w:t>
      </w:r>
      <w:r w:rsidR="006D44AB">
        <w:t>,</w:t>
      </w:r>
      <w:r w:rsidR="00DE178B" w:rsidRPr="00DE178B">
        <w:t xml:space="preserve"> which serves as the primar</w:t>
      </w:r>
      <w:r w:rsidR="001C0CF8">
        <w:t>y instrument, is over</w:t>
      </w:r>
      <w:r w:rsidR="006D44AB">
        <w:t>-</w:t>
      </w:r>
      <w:r w:rsidR="001C0CF8">
        <w:t>subscribed</w:t>
      </w:r>
      <w:r w:rsidR="006D44AB">
        <w:t>,</w:t>
      </w:r>
      <w:r w:rsidR="00DE178B" w:rsidRPr="00DE178B">
        <w:t xml:space="preserve"> particularly for industrial access. To address the growing demand from industry, a new engineering instrument is necessary to provide additional capacity and new capabilities for stress measurement in </w:t>
      </w:r>
      <w:r w:rsidR="006517F2">
        <w:t xml:space="preserve">the interior of </w:t>
      </w:r>
      <w:r w:rsidR="00DE178B" w:rsidRPr="00DE178B">
        <w:t>full-size engineering components</w:t>
      </w:r>
      <w:r w:rsidR="004A5863">
        <w:t xml:space="preserve"> and characterisation of dynamic material behaviours at extreme conditions</w:t>
      </w:r>
      <w:r w:rsidR="00DE178B" w:rsidRPr="00DE178B">
        <w:t xml:space="preserve">, allowing industrial manufacturers and materials engineers to design </w:t>
      </w:r>
      <w:r w:rsidR="00E172CC" w:rsidRPr="00DE178B">
        <w:t xml:space="preserve">components </w:t>
      </w:r>
      <w:r w:rsidR="00E172CC">
        <w:t xml:space="preserve">that are </w:t>
      </w:r>
      <w:r w:rsidR="00DE178B" w:rsidRPr="00DE178B">
        <w:t>more advanced and machines with enhanced performance, durability, and capabilities</w:t>
      </w:r>
      <w:r w:rsidR="006A713C" w:rsidRPr="00234501">
        <w:t xml:space="preserve">.  </w:t>
      </w:r>
    </w:p>
    <w:p w14:paraId="12A308B6" w14:textId="363A8D58" w:rsidR="00FA6F6A" w:rsidRDefault="006A713C" w:rsidP="007A1421">
      <w:pPr>
        <w:pStyle w:val="Paragraph"/>
        <w:ind w:firstLine="0"/>
        <w:jc w:val="left"/>
      </w:pPr>
      <w:r>
        <w:t xml:space="preserve"> </w:t>
      </w:r>
    </w:p>
    <w:p w14:paraId="3DF57DE4" w14:textId="57710508" w:rsidR="004A780B" w:rsidRDefault="00D97BF5" w:rsidP="00786C1E">
      <w:pPr>
        <w:pStyle w:val="Paragraph"/>
        <w:ind w:firstLine="0"/>
      </w:pPr>
      <w:r>
        <w:tab/>
      </w:r>
      <w:r w:rsidR="007A1421">
        <w:t>Here we report on the mod</w:t>
      </w:r>
      <w:r w:rsidR="00E6366F">
        <w:t xml:space="preserve">elling </w:t>
      </w:r>
      <w:r w:rsidR="007A1421">
        <w:t xml:space="preserve">of the </w:t>
      </w:r>
      <w:r w:rsidR="007A1421" w:rsidRPr="007A1421">
        <w:t xml:space="preserve">new </w:t>
      </w:r>
      <w:r w:rsidR="004A780B">
        <w:t xml:space="preserve">proposed </w:t>
      </w:r>
      <w:r w:rsidR="007D6B1E">
        <w:t xml:space="preserve">time-of-flight </w:t>
      </w:r>
      <w:r w:rsidR="004A780B">
        <w:t xml:space="preserve">engineering </w:t>
      </w:r>
      <w:r w:rsidR="007A1421" w:rsidRPr="007A1421">
        <w:t xml:space="preserve">diffractometer, </w:t>
      </w:r>
      <w:proofErr w:type="spellStart"/>
      <w:r w:rsidR="009112E3" w:rsidRPr="007A1421">
        <w:t>eMAP</w:t>
      </w:r>
      <w:proofErr w:type="spellEnd"/>
      <w:r w:rsidR="009112E3" w:rsidRPr="007A1421">
        <w:t>,</w:t>
      </w:r>
      <w:r w:rsidR="009112E3">
        <w:t xml:space="preserve"> which</w:t>
      </w:r>
      <w:r w:rsidR="00B13999">
        <w:t xml:space="preserve"> will be built </w:t>
      </w:r>
      <w:r w:rsidR="004A780B">
        <w:t>at ISIS Target Station 2</w:t>
      </w:r>
      <w:r w:rsidR="007A1421" w:rsidRPr="007A1421">
        <w:t xml:space="preserve"> </w:t>
      </w:r>
      <w:r w:rsidR="004A780B">
        <w:t>(TS2)</w:t>
      </w:r>
      <w:r w:rsidR="009112E3">
        <w:t>.</w:t>
      </w:r>
      <w:r w:rsidR="00442061">
        <w:t xml:space="preserve"> </w:t>
      </w:r>
      <w:r w:rsidR="009112E3">
        <w:t>TS2</w:t>
      </w:r>
      <w:r w:rsidR="00442061">
        <w:t xml:space="preserve"> is </w:t>
      </w:r>
      <w:r w:rsidR="00442061" w:rsidRPr="00442061">
        <w:t xml:space="preserve">a pulsed source </w:t>
      </w:r>
      <w:r w:rsidR="009559AF">
        <w:t>operating at 10 Hz</w:t>
      </w:r>
      <w:r w:rsidR="007A1421">
        <w:t xml:space="preserve">. </w:t>
      </w:r>
      <w:r w:rsidR="004713BA" w:rsidRPr="004713BA">
        <w:t xml:space="preserve">The </w:t>
      </w:r>
      <w:r w:rsidR="004713BA">
        <w:t>name of the instrument</w:t>
      </w:r>
      <w:r w:rsidR="004713BA" w:rsidRPr="004713BA">
        <w:t xml:space="preserve"> refers to strain mapping</w:t>
      </w:r>
      <w:r w:rsidR="004713BA">
        <w:t xml:space="preserve">, with </w:t>
      </w:r>
      <w:r w:rsidR="00234501">
        <w:t xml:space="preserve">the letter </w:t>
      </w:r>
      <w:r w:rsidR="00172B3F">
        <w:t>‘</w:t>
      </w:r>
      <w:r w:rsidR="004713BA">
        <w:t>e</w:t>
      </w:r>
      <w:r w:rsidR="00172B3F">
        <w:t>’</w:t>
      </w:r>
      <w:r w:rsidR="004713BA" w:rsidRPr="004713BA">
        <w:t xml:space="preserve"> </w:t>
      </w:r>
      <w:r w:rsidR="00B2243B">
        <w:t>representing</w:t>
      </w:r>
      <w:r w:rsidR="004713BA">
        <w:t xml:space="preserve"> the</w:t>
      </w:r>
      <w:r w:rsidR="004713BA" w:rsidRPr="004713BA">
        <w:t xml:space="preserve"> </w:t>
      </w:r>
      <w:r w:rsidR="004713BA">
        <w:t>Greek letter</w:t>
      </w:r>
      <w:r w:rsidR="004713BA" w:rsidRPr="004713BA">
        <w:t xml:space="preserve"> </w:t>
      </w:r>
      <w:r w:rsidR="00172B3F">
        <w:t>‘</w:t>
      </w:r>
      <w:r w:rsidR="004713BA" w:rsidRPr="004713BA">
        <w:t>ε</w:t>
      </w:r>
      <w:r w:rsidR="00172B3F">
        <w:t>’</w:t>
      </w:r>
      <w:r w:rsidR="004713BA" w:rsidRPr="004713BA">
        <w:t xml:space="preserve"> (</w:t>
      </w:r>
      <w:r w:rsidR="004713BA">
        <w:t>strain).</w:t>
      </w:r>
      <w:r w:rsidR="007A1421">
        <w:t xml:space="preserve"> </w:t>
      </w:r>
      <w:proofErr w:type="spellStart"/>
      <w:proofErr w:type="gramStart"/>
      <w:r w:rsidR="006A713C" w:rsidRPr="00234501">
        <w:t>eMAP</w:t>
      </w:r>
      <w:proofErr w:type="spellEnd"/>
      <w:proofErr w:type="gramEnd"/>
      <w:r w:rsidR="006A713C" w:rsidRPr="00234501">
        <w:t xml:space="preserve"> is designed with a performance complementary to the diffraction capabilities offered by </w:t>
      </w:r>
      <w:r w:rsidR="007A1421" w:rsidRPr="007A1421">
        <w:t>ENGIN-X and IMAT. The high diffraction resolution of ENGIN-X is likely to be difficult to match</w:t>
      </w:r>
      <w:r w:rsidR="007A1421">
        <w:t>.</w:t>
      </w:r>
      <w:r w:rsidR="007A1421" w:rsidRPr="007A1421">
        <w:t xml:space="preserve"> </w:t>
      </w:r>
      <w:r w:rsidR="00234501">
        <w:t>Therefore</w:t>
      </w:r>
      <w:r w:rsidR="007A1421">
        <w:t xml:space="preserve">, </w:t>
      </w:r>
      <w:proofErr w:type="spellStart"/>
      <w:r w:rsidR="007A1421" w:rsidRPr="007A1421">
        <w:t>eMAP</w:t>
      </w:r>
      <w:proofErr w:type="spellEnd"/>
      <w:r w:rsidR="007A1421" w:rsidRPr="007A1421">
        <w:t xml:space="preserve"> </w:t>
      </w:r>
      <w:r w:rsidR="00DD4ACA">
        <w:t>is</w:t>
      </w:r>
      <w:r w:rsidR="007A1421">
        <w:t xml:space="preserve"> optimised</w:t>
      </w:r>
      <w:r w:rsidR="007A1421" w:rsidRPr="007A1421">
        <w:t xml:space="preserve"> </w:t>
      </w:r>
      <w:r w:rsidR="007A1421">
        <w:t xml:space="preserve">as </w:t>
      </w:r>
      <w:r w:rsidR="007A1421" w:rsidRPr="007A1421">
        <w:t>a medium resolution instrument</w:t>
      </w:r>
      <w:r w:rsidR="007A1421">
        <w:t xml:space="preserve"> offering higher flux</w:t>
      </w:r>
      <w:r w:rsidR="007A1421" w:rsidRPr="007A1421">
        <w:t xml:space="preserve"> and figure of merit </w:t>
      </w:r>
      <w:r w:rsidR="006A713C">
        <w:t>than ENGIN-X</w:t>
      </w:r>
      <w:r w:rsidR="007A1421">
        <w:t>.</w:t>
      </w:r>
      <w:r w:rsidR="007A1421" w:rsidRPr="007A1421">
        <w:t xml:space="preserve"> </w:t>
      </w:r>
      <w:proofErr w:type="spellStart"/>
      <w:r w:rsidR="00E51B2E" w:rsidRPr="00E51B2E">
        <w:t>eMAP</w:t>
      </w:r>
      <w:proofErr w:type="spellEnd"/>
      <w:r w:rsidR="00E51B2E" w:rsidRPr="00E51B2E">
        <w:t xml:space="preserve"> offers tuneable functionality to measure residual stress in large, heavy, thick, and intricately shaped components, offer improved 2D/3D strain mapping</w:t>
      </w:r>
      <w:r w:rsidR="003C5A0F">
        <w:t>,</w:t>
      </w:r>
      <w:r w:rsidR="00E51B2E" w:rsidRPr="00E51B2E">
        <w:t xml:space="preserve"> and enab</w:t>
      </w:r>
      <w:r w:rsidR="006D4B4D">
        <w:t>l</w:t>
      </w:r>
      <w:r w:rsidR="003C5A0F">
        <w:t>e</w:t>
      </w:r>
      <w:r w:rsidR="00E51B2E" w:rsidRPr="00E51B2E">
        <w:t xml:space="preserve"> the study of short-timescale phenomena (e.g. in-situ welding) under extreme sample conditions relevant to industrial processes.</w:t>
      </w:r>
      <w:r w:rsidR="00DD4ACA">
        <w:rPr>
          <w:rFonts w:cstheme="minorHAnsi"/>
        </w:rPr>
        <w:t xml:space="preserve"> </w:t>
      </w:r>
      <w:r w:rsidR="00234501">
        <w:t>The</w:t>
      </w:r>
      <w:r w:rsidR="009F33EC">
        <w:t xml:space="preserve"> </w:t>
      </w:r>
      <w:r w:rsidR="00921149">
        <w:t>performance</w:t>
      </w:r>
      <w:r w:rsidR="00DD4ACA">
        <w:t xml:space="preserve"> of </w:t>
      </w:r>
      <w:proofErr w:type="spellStart"/>
      <w:r w:rsidR="00DD4ACA">
        <w:t>eMAP</w:t>
      </w:r>
      <w:proofErr w:type="spellEnd"/>
      <w:r w:rsidR="00DD4ACA">
        <w:t xml:space="preserve"> </w:t>
      </w:r>
      <w:r w:rsidR="00253E3C">
        <w:t xml:space="preserve">will </w:t>
      </w:r>
      <w:r w:rsidR="0014235E">
        <w:t>result in</w:t>
      </w:r>
      <w:r w:rsidR="00DD4ACA">
        <w:t xml:space="preserve"> </w:t>
      </w:r>
      <w:r w:rsidR="00234501">
        <w:t>improve</w:t>
      </w:r>
      <w:r w:rsidR="009F33EC">
        <w:t>d</w:t>
      </w:r>
      <w:r w:rsidR="00234501">
        <w:t xml:space="preserve"> </w:t>
      </w:r>
      <w:r w:rsidR="009F33EC">
        <w:t>data acquisition</w:t>
      </w:r>
      <w:r w:rsidR="00234501">
        <w:t xml:space="preserve"> times and </w:t>
      </w:r>
      <w:r w:rsidR="00234501" w:rsidRPr="00234501">
        <w:t xml:space="preserve">greater depth penetration capability </w:t>
      </w:r>
      <w:r w:rsidR="009F33EC">
        <w:t>compared to ENGIN-X</w:t>
      </w:r>
      <w:r w:rsidR="0014235E">
        <w:t>,</w:t>
      </w:r>
      <w:r w:rsidR="009F33EC">
        <w:t xml:space="preserve"> </w:t>
      </w:r>
      <w:r w:rsidR="00234501" w:rsidRPr="00234501">
        <w:t>represent</w:t>
      </w:r>
      <w:r w:rsidR="0014235E">
        <w:t>ing</w:t>
      </w:r>
      <w:r w:rsidR="00234501" w:rsidRPr="00234501">
        <w:t xml:space="preserve"> a </w:t>
      </w:r>
      <w:r w:rsidR="0014235E">
        <w:t>significant advancement</w:t>
      </w:r>
      <w:r w:rsidR="00234501" w:rsidRPr="00234501">
        <w:t xml:space="preserve"> in our ability to study real</w:t>
      </w:r>
      <w:r w:rsidR="004A780B">
        <w:t xml:space="preserve"> </w:t>
      </w:r>
      <w:r w:rsidR="00234501" w:rsidRPr="00234501">
        <w:t>engineering components</w:t>
      </w:r>
      <w:r w:rsidR="009F33EC">
        <w:t xml:space="preserve"> at ISIS</w:t>
      </w:r>
      <w:r w:rsidR="00234501" w:rsidRPr="00234501">
        <w:t xml:space="preserve">. </w:t>
      </w:r>
    </w:p>
    <w:p w14:paraId="18BF910A" w14:textId="520F395D" w:rsidR="00D70247" w:rsidRDefault="00091FCA" w:rsidP="00D70247">
      <w:pPr>
        <w:pStyle w:val="Section"/>
      </w:pPr>
      <w:r>
        <w:t>Modelling of the instrument</w:t>
      </w:r>
    </w:p>
    <w:p w14:paraId="1EE6FB80" w14:textId="442D978D" w:rsidR="00091FCA" w:rsidRDefault="008D0A78" w:rsidP="00091FCA">
      <w:pPr>
        <w:pStyle w:val="Subsection"/>
      </w:pPr>
      <w:r>
        <w:t>I</w:t>
      </w:r>
      <w:r w:rsidR="00091FCA">
        <w:t>nstrument layout</w:t>
      </w:r>
    </w:p>
    <w:p w14:paraId="32A27434" w14:textId="3BEA3366" w:rsidR="00091FCA" w:rsidRDefault="00091FCA" w:rsidP="00091FCA">
      <w:pPr>
        <w:pStyle w:val="Paragraphfirst"/>
      </w:pPr>
      <w:r>
        <w:t xml:space="preserve">Fig. 1 shows the basic layout of </w:t>
      </w:r>
      <w:proofErr w:type="spellStart"/>
      <w:r>
        <w:t>eMAP</w:t>
      </w:r>
      <w:proofErr w:type="spellEnd"/>
      <w:r>
        <w:t>. The instrument will be viewing the 120×120 mm</w:t>
      </w:r>
      <w:r w:rsidRPr="00B27BEE">
        <w:rPr>
          <w:vertAlign w:val="superscript"/>
        </w:rPr>
        <w:t>2</w:t>
      </w:r>
      <w:r>
        <w:t xml:space="preserve"> 40 K decoupled poison</w:t>
      </w:r>
      <w:r w:rsidR="00E240AF">
        <w:t>ed</w:t>
      </w:r>
      <w:r>
        <w:t xml:space="preserve"> methane moderator at TS2. The primary flight path </w:t>
      </w:r>
      <w:r w:rsidR="001121D2">
        <w:t>(</w:t>
      </w:r>
      <w:r>
        <w:t>L</w:t>
      </w:r>
      <w:r w:rsidRPr="001121D2">
        <w:rPr>
          <w:vertAlign w:val="subscript"/>
        </w:rPr>
        <w:t>1</w:t>
      </w:r>
      <w:r w:rsidR="001121D2" w:rsidRPr="001121D2">
        <w:t>)</w:t>
      </w:r>
      <w:r>
        <w:t xml:space="preserve"> is 40 m. </w:t>
      </w:r>
      <w:proofErr w:type="spellStart"/>
      <w:r w:rsidR="00CE279C">
        <w:t>eMAP</w:t>
      </w:r>
      <w:proofErr w:type="spellEnd"/>
      <w:r w:rsidR="00CE279C">
        <w:t xml:space="preserve"> features a</w:t>
      </w:r>
      <w:r w:rsidR="00150C1A">
        <w:t>n</w:t>
      </w:r>
      <w:r w:rsidR="00CE279C">
        <w:t xml:space="preserve"> </w:t>
      </w:r>
      <w:r w:rsidR="00150C1A">
        <w:t>elliptic</w:t>
      </w:r>
      <w:r w:rsidR="00CE279C">
        <w:t xml:space="preserve"> guide </w:t>
      </w:r>
      <w:r w:rsidR="00150C1A">
        <w:t xml:space="preserve">to help maximise </w:t>
      </w:r>
      <w:r w:rsidR="00187879">
        <w:t xml:space="preserve">incident </w:t>
      </w:r>
      <w:r w:rsidR="00150C1A">
        <w:t xml:space="preserve">vertical divergence. </w:t>
      </w:r>
      <w:bookmarkStart w:id="0" w:name="_GoBack"/>
      <w:r w:rsidR="00187879">
        <w:t xml:space="preserve">Due to the </w:t>
      </w:r>
      <w:r w:rsidR="00DF7927">
        <w:t xml:space="preserve">low horizontal divergence required for strain scanning, the sides of the guide are straight. </w:t>
      </w:r>
      <w:bookmarkEnd w:id="0"/>
      <w:r>
        <w:t>The guide has a cross-section of 40×60 mm</w:t>
      </w:r>
      <w:r w:rsidR="00ED14EB" w:rsidRPr="00ED14EB">
        <w:rPr>
          <w:vertAlign w:val="superscript"/>
        </w:rPr>
        <w:t>2</w:t>
      </w:r>
      <w:r>
        <w:t xml:space="preserve"> (width × height) at the </w:t>
      </w:r>
      <w:r w:rsidR="004E5314">
        <w:t xml:space="preserve">entrance of the </w:t>
      </w:r>
      <w:r>
        <w:t>guide at L</w:t>
      </w:r>
      <w:r w:rsidRPr="008047C2">
        <w:rPr>
          <w:vertAlign w:val="subscript"/>
        </w:rPr>
        <w:t>1</w:t>
      </w:r>
      <w:r>
        <w:t>=1.7 m</w:t>
      </w:r>
      <w:r w:rsidR="006517F2">
        <w:t xml:space="preserve"> from the moderator face</w:t>
      </w:r>
      <w:r>
        <w:t xml:space="preserve">. The </w:t>
      </w:r>
      <w:r>
        <w:lastRenderedPageBreak/>
        <w:t>height</w:t>
      </w:r>
      <w:r w:rsidR="001F5B87">
        <w:t xml:space="preserve"> of the guide</w:t>
      </w:r>
      <w:r>
        <w:t xml:space="preserve"> </w:t>
      </w:r>
      <w:r w:rsidR="001F5B87">
        <w:t xml:space="preserve">expands to a maximum of 149 mm </w:t>
      </w:r>
      <w:r>
        <w:t>at mid</w:t>
      </w:r>
      <w:r w:rsidR="008047C2">
        <w:t>-</w:t>
      </w:r>
      <w:r>
        <w:t>length</w:t>
      </w:r>
      <w:r w:rsidR="001F5B87">
        <w:t xml:space="preserve"> of the instrument</w:t>
      </w:r>
      <w:r>
        <w:t xml:space="preserve">. </w:t>
      </w:r>
      <w:r w:rsidR="004F30C1">
        <w:t>The cross-section at the end of the guide is 40×56.5 mm</w:t>
      </w:r>
      <w:r w:rsidR="00ED14EB" w:rsidRPr="00ED14EB">
        <w:rPr>
          <w:vertAlign w:val="superscript"/>
        </w:rPr>
        <w:t>2</w:t>
      </w:r>
      <w:r w:rsidR="00F52BF6">
        <w:t xml:space="preserve">. The guide ends </w:t>
      </w:r>
      <w:r>
        <w:t xml:space="preserve">at 1.5 m </w:t>
      </w:r>
      <w:r w:rsidR="00F52BF6">
        <w:t>(L</w:t>
      </w:r>
      <w:r w:rsidR="00F52BF6" w:rsidRPr="008047C2">
        <w:rPr>
          <w:vertAlign w:val="subscript"/>
        </w:rPr>
        <w:t>1</w:t>
      </w:r>
      <w:r w:rsidR="00F52BF6">
        <w:t xml:space="preserve">=38.5 m) </w:t>
      </w:r>
      <w:r>
        <w:t>from the sample position</w:t>
      </w:r>
      <w:r w:rsidR="004F30C1">
        <w:t xml:space="preserve"> </w:t>
      </w:r>
      <w:r w:rsidR="004F30C1" w:rsidRPr="00206EEC">
        <w:t xml:space="preserve">to </w:t>
      </w:r>
      <w:r w:rsidR="004F30C1">
        <w:t>ensure</w:t>
      </w:r>
      <w:r w:rsidR="004F30C1" w:rsidRPr="00206EEC">
        <w:t xml:space="preserve"> </w:t>
      </w:r>
      <w:r w:rsidR="004F30C1">
        <w:t>ample</w:t>
      </w:r>
      <w:r w:rsidR="004F30C1" w:rsidRPr="00206EEC">
        <w:t xml:space="preserve"> sample area</w:t>
      </w:r>
      <w:r w:rsidR="004F30C1">
        <w:t xml:space="preserve"> </w:t>
      </w:r>
      <w:r w:rsidR="0001576F">
        <w:t>to accommodate</w:t>
      </w:r>
      <w:r w:rsidR="004F30C1">
        <w:t xml:space="preserve"> various </w:t>
      </w:r>
      <w:r w:rsidR="0001576F">
        <w:t>sample environment and</w:t>
      </w:r>
      <w:r w:rsidR="004F30C1">
        <w:t xml:space="preserve"> specimen sizes</w:t>
      </w:r>
      <w:r w:rsidR="004F30C1" w:rsidRPr="00206EEC">
        <w:t>.</w:t>
      </w:r>
      <w:r w:rsidR="004F30C1">
        <w:t xml:space="preserve"> </w:t>
      </w:r>
      <w:r>
        <w:t>The coating at the top and bottom of the guide ha</w:t>
      </w:r>
      <w:r w:rsidR="00C67AC4">
        <w:t>s</w:t>
      </w:r>
      <w:r w:rsidR="00F775F4">
        <w:t xml:space="preserve"> non-uniform distribution that features</w:t>
      </w:r>
      <w:r>
        <w:t xml:space="preserve"> m=3</w:t>
      </w:r>
      <w:r w:rsidR="00F775F4">
        <w:t xml:space="preserve"> at mid-length</w:t>
      </w:r>
      <w:r>
        <w:t xml:space="preserve"> and </w:t>
      </w:r>
      <w:r w:rsidR="00F775F4">
        <w:t xml:space="preserve">increasing m-value of up to m=5 at </w:t>
      </w:r>
      <w:r>
        <w:t xml:space="preserve">both ends of the guide to </w:t>
      </w:r>
      <w:r w:rsidR="005322C6">
        <w:t>maximise</w:t>
      </w:r>
      <w:r>
        <w:t xml:space="preserve"> brilliance transfer</w:t>
      </w:r>
      <w:r w:rsidR="00862C06">
        <w:t xml:space="preserve"> efficiently</w:t>
      </w:r>
      <w:r>
        <w:t>. The sides of the guide ha</w:t>
      </w:r>
      <w:r w:rsidR="00C67AC4">
        <w:t>ve</w:t>
      </w:r>
      <w:r>
        <w:t xml:space="preserve"> m=1.5 </w:t>
      </w:r>
      <w:r w:rsidR="00682FFB">
        <w:t xml:space="preserve">coating </w:t>
      </w:r>
      <w:r>
        <w:t xml:space="preserve">due to </w:t>
      </w:r>
      <w:r w:rsidR="00862C06">
        <w:t>the</w:t>
      </w:r>
      <w:r>
        <w:t xml:space="preserve"> low horizontal divergence requirement</w:t>
      </w:r>
      <w:r w:rsidR="00682FFB">
        <w:t xml:space="preserve"> for strain scanning</w:t>
      </w:r>
      <w:r>
        <w:t xml:space="preserve">. </w:t>
      </w:r>
      <w:r w:rsidR="00D76B41">
        <w:t>T</w:t>
      </w:r>
      <w:r w:rsidR="00D76B41" w:rsidRPr="00D76B41">
        <w:t xml:space="preserve">he guide </w:t>
      </w:r>
      <w:r w:rsidR="00D76B41">
        <w:t>is</w:t>
      </w:r>
      <w:r w:rsidR="00D76B41" w:rsidRPr="00D76B41">
        <w:t xml:space="preserve"> designed with a removable section upstream as a con</w:t>
      </w:r>
      <w:r w:rsidR="00BD4AC3">
        <w:t>tingency measure</w:t>
      </w:r>
      <w:r w:rsidR="00D76B41" w:rsidRPr="00D76B41">
        <w:t xml:space="preserve"> so that </w:t>
      </w:r>
      <w:r w:rsidR="00D76B41">
        <w:t>a</w:t>
      </w:r>
      <w:r w:rsidR="00D76B41" w:rsidRPr="00D76B41">
        <w:t xml:space="preserve"> T0 chopper could be retrofitted</w:t>
      </w:r>
      <w:r w:rsidR="00BD4AC3">
        <w:t>,</w:t>
      </w:r>
      <w:r w:rsidR="00D76B41" w:rsidRPr="00D76B41">
        <w:t xml:space="preserve"> if necessary</w:t>
      </w:r>
      <w:r>
        <w:t xml:space="preserve">. Two single disk choppers </w:t>
      </w:r>
      <w:r w:rsidR="00B459E0">
        <w:t xml:space="preserve">operating at the source frequency of 10 Hz are positioned </w:t>
      </w:r>
      <w:r w:rsidR="00D76B41">
        <w:t>at L</w:t>
      </w:r>
      <w:r w:rsidR="00D76B41" w:rsidRPr="00D76B41">
        <w:rPr>
          <w:vertAlign w:val="subscript"/>
        </w:rPr>
        <w:t>1</w:t>
      </w:r>
      <w:r w:rsidR="00D76B41">
        <w:t xml:space="preserve">=8 m and 10 m </w:t>
      </w:r>
      <w:r>
        <w:t>to define the wavelength band, prevent frame-overlap of neutrons between successive neutron pulses and neutron leak</w:t>
      </w:r>
      <w:r w:rsidR="00C67AC4">
        <w:t>ing through the disk choppers</w:t>
      </w:r>
      <w:r>
        <w:t xml:space="preserve"> at long wavelengths. The chopper positions have been optimised using path-time and phase space simulations to ensure no frame overlap and </w:t>
      </w:r>
      <w:r w:rsidR="00C67AC4">
        <w:t xml:space="preserve">no </w:t>
      </w:r>
      <w:r>
        <w:t>neutron leaks at long wavelengths of up to 200 Å.</w:t>
      </w:r>
      <w:r w:rsidR="00FA6AB6" w:rsidRPr="00FA6AB6">
        <w:t xml:space="preserve"> </w:t>
      </w:r>
      <w:r w:rsidR="00FA6AB6">
        <w:t>The wavelength bandwidth of the instrument is ~</w:t>
      </w:r>
      <w:r w:rsidR="004B5425">
        <w:t>9</w:t>
      </w:r>
      <w:r w:rsidR="00FA6AB6" w:rsidRPr="00997418">
        <w:t xml:space="preserve"> </w:t>
      </w:r>
      <w:r w:rsidR="00FA6AB6">
        <w:t>Å.</w:t>
      </w:r>
    </w:p>
    <w:p w14:paraId="3DF11AED" w14:textId="7B5B0097" w:rsidR="00F13753" w:rsidRDefault="003C2399" w:rsidP="00F13753">
      <w:pPr>
        <w:pStyle w:val="Paragraph"/>
        <w:ind w:firstLine="0"/>
      </w:pPr>
      <w:r>
        <w:rPr>
          <w:noProof/>
          <w:lang w:eastAsia="en-GB"/>
        </w:rPr>
        <mc:AlternateContent>
          <mc:Choice Requires="wpc">
            <w:drawing>
              <wp:inline distT="0" distB="0" distL="0" distR="0" wp14:anchorId="6D32A999" wp14:editId="03CA0969">
                <wp:extent cx="2831465" cy="1577037"/>
                <wp:effectExtent l="0" t="0" r="6985" b="0"/>
                <wp:docPr id="33"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14" name="Picture 114"/>
                          <pic:cNvPicPr/>
                        </pic:nvPicPr>
                        <pic:blipFill>
                          <a:blip r:embed="rId9"/>
                          <a:stretch>
                            <a:fillRect/>
                          </a:stretch>
                        </pic:blipFill>
                        <pic:spPr>
                          <a:xfrm>
                            <a:off x="0" y="0"/>
                            <a:ext cx="2831465" cy="1541037"/>
                          </a:xfrm>
                          <a:prstGeom prst="rect">
                            <a:avLst/>
                          </a:prstGeom>
                        </pic:spPr>
                      </pic:pic>
                    </wpc:wpc>
                  </a:graphicData>
                </a:graphic>
              </wp:inline>
            </w:drawing>
          </mc:Choice>
          <mc:Fallback>
            <w:pict>
              <v:group w14:anchorId="40C206E5" id="Canvas 33" o:spid="_x0000_s1026" editas="canvas" style="width:222.95pt;height:124.2pt;mso-position-horizontal-relative:char;mso-position-vertical-relative:line" coordsize="28314,15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8314;height:15767;visibility:visible;mso-wrap-style:square">
                  <v:fill o:detectmouseclick="t"/>
                  <v:path o:connecttype="none"/>
                </v:shape>
                <v:shape id="Picture 114" o:spid="_x0000_s1028" type="#_x0000_t75" style="position:absolute;width:28314;height:1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">
                  <v:imagedata r:id="rId10" o:title=""/>
                </v:shape>
                <w10:anchorlock/>
              </v:group>
            </w:pict>
          </mc:Fallback>
        </mc:AlternateContent>
      </w:r>
    </w:p>
    <w:p w14:paraId="0EEED885" w14:textId="3301F347" w:rsidR="00091FCA" w:rsidRPr="007770F7" w:rsidRDefault="00F13753" w:rsidP="003C4161">
      <w:pPr>
        <w:pStyle w:val="FigureNumbering"/>
        <w:rPr>
          <w:rFonts w:ascii="Times" w:hAnsi="Times" w:cs="Times"/>
          <w:b w:val="0"/>
          <w:bCs w:val="0"/>
        </w:rPr>
      </w:pPr>
      <w:r w:rsidRPr="007770F7">
        <w:rPr>
          <w:rFonts w:ascii="Times" w:hAnsi="Times" w:cs="Times"/>
        </w:rPr>
        <w:t xml:space="preserve">Fig. 1. </w:t>
      </w:r>
      <w:r w:rsidRPr="007770F7">
        <w:rPr>
          <w:rFonts w:ascii="Times" w:hAnsi="Times" w:cs="Times"/>
          <w:b w:val="0"/>
          <w:bCs w:val="0"/>
        </w:rPr>
        <w:t xml:space="preserve">Schematic of </w:t>
      </w:r>
      <w:proofErr w:type="spellStart"/>
      <w:r w:rsidRPr="007770F7">
        <w:rPr>
          <w:rFonts w:ascii="Times" w:hAnsi="Times" w:cs="Times"/>
          <w:b w:val="0"/>
          <w:bCs w:val="0"/>
        </w:rPr>
        <w:t>eMAP</w:t>
      </w:r>
      <w:proofErr w:type="spellEnd"/>
      <w:r w:rsidRPr="007770F7">
        <w:rPr>
          <w:rFonts w:ascii="Times" w:hAnsi="Times" w:cs="Times"/>
          <w:b w:val="0"/>
          <w:bCs w:val="0"/>
        </w:rPr>
        <w:t xml:space="preserve"> showing the main components of the instrument.</w:t>
      </w:r>
    </w:p>
    <w:p w14:paraId="4782637F" w14:textId="52A2B637" w:rsidR="001323D9" w:rsidRDefault="003C4161" w:rsidP="003C4161">
      <w:pPr>
        <w:pStyle w:val="Paragraphfirst"/>
      </w:pPr>
      <w:r>
        <w:tab/>
      </w:r>
      <w:r w:rsidR="00091FCA">
        <w:t xml:space="preserve">It is envisaged </w:t>
      </w:r>
      <w:r w:rsidR="00C67AC4">
        <w:t xml:space="preserve">that </w:t>
      </w:r>
      <w:r w:rsidR="00091FCA">
        <w:t xml:space="preserve">the samples studied on </w:t>
      </w:r>
      <w:proofErr w:type="spellStart"/>
      <w:r w:rsidR="00091FCA">
        <w:t>eMAP</w:t>
      </w:r>
      <w:proofErr w:type="spellEnd"/>
      <w:r w:rsidR="00091FCA">
        <w:t xml:space="preserve"> will have different </w:t>
      </w:r>
      <w:r w:rsidR="00C67AC4">
        <w:t xml:space="preserve">levels of </w:t>
      </w:r>
      <w:r w:rsidR="00091FCA">
        <w:t xml:space="preserve">sample-induced broadening which can lead to </w:t>
      </w:r>
      <w:r w:rsidR="00C67AC4">
        <w:t>varying counting time requirements</w:t>
      </w:r>
      <w:r w:rsidR="00091FCA">
        <w:t xml:space="preserve">. Therefore, this calls for an instrument with a variable divergence which can be adjusted to match the peak broadening introduced by the sample since typically the incident flux can be increased if </w:t>
      </w:r>
      <w:r w:rsidR="008170F7">
        <w:t>one is</w:t>
      </w:r>
      <w:r w:rsidR="00091FCA">
        <w:t xml:space="preserve"> willing to increase the divergence. A total of three sets of slits will be positioned downstream </w:t>
      </w:r>
      <w:r w:rsidR="002F0993">
        <w:t xml:space="preserve">the </w:t>
      </w:r>
      <w:r w:rsidR="00091FCA">
        <w:t>guide</w:t>
      </w:r>
      <w:r w:rsidR="00ED52E3">
        <w:t xml:space="preserve"> to control divergence</w:t>
      </w:r>
      <w:r w:rsidR="00091FCA">
        <w:t xml:space="preserve">. In order to minimise the number of </w:t>
      </w:r>
      <w:r w:rsidR="002F0993">
        <w:t>gaps</w:t>
      </w:r>
      <w:r w:rsidR="00091FCA">
        <w:t xml:space="preserve"> required in the guide system, only the first set of slits is positioned in the guide. The second set will be installed immediately after the guide exit. The final set of slits will be retractable between the </w:t>
      </w:r>
      <w:r w:rsidR="006C5797">
        <w:t>second set of slits</w:t>
      </w:r>
      <w:r w:rsidR="00091FCA">
        <w:t xml:space="preserve"> and sample, and defines the beam size at sample</w:t>
      </w:r>
      <w:r w:rsidR="00647FAA">
        <w:t xml:space="preserve"> position</w:t>
      </w:r>
      <w:r w:rsidR="00091FCA">
        <w:t>.</w:t>
      </w:r>
    </w:p>
    <w:p w14:paraId="7713DB72" w14:textId="77777777" w:rsidR="001323D9" w:rsidRDefault="001323D9" w:rsidP="003C4161">
      <w:pPr>
        <w:pStyle w:val="Paragraphfirst"/>
      </w:pPr>
    </w:p>
    <w:p w14:paraId="653CA6BA" w14:textId="015E90CD" w:rsidR="000C5302" w:rsidRDefault="002C0F04" w:rsidP="001301A6">
      <w:pPr>
        <w:pStyle w:val="Paragraph"/>
      </w:pPr>
      <w:proofErr w:type="spellStart"/>
      <w:r w:rsidRPr="002C0F04">
        <w:rPr>
          <w:lang w:val="fr-FR"/>
        </w:rPr>
        <w:t>Wavelength</w:t>
      </w:r>
      <w:proofErr w:type="spellEnd"/>
      <w:r w:rsidRPr="002C0F04">
        <w:rPr>
          <w:lang w:val="fr-FR"/>
        </w:rPr>
        <w:t xml:space="preserve"> </w:t>
      </w:r>
      <w:proofErr w:type="spellStart"/>
      <w:r w:rsidRPr="002C0F04">
        <w:rPr>
          <w:lang w:val="fr-FR"/>
        </w:rPr>
        <w:t>shifting</w:t>
      </w:r>
      <w:proofErr w:type="spellEnd"/>
      <w:r w:rsidRPr="002C0F04">
        <w:rPr>
          <w:lang w:val="fr-FR"/>
        </w:rPr>
        <w:t xml:space="preserve"> fibre </w:t>
      </w:r>
      <w:proofErr w:type="spellStart"/>
      <w:r w:rsidRPr="002C0F04">
        <w:rPr>
          <w:lang w:val="fr-FR"/>
        </w:rPr>
        <w:t>coupled</w:t>
      </w:r>
      <w:proofErr w:type="spellEnd"/>
      <w:r w:rsidRPr="002C0F04">
        <w:rPr>
          <w:lang w:val="fr-FR"/>
        </w:rPr>
        <w:t xml:space="preserve"> </w:t>
      </w:r>
      <w:proofErr w:type="spellStart"/>
      <w:proofErr w:type="gramStart"/>
      <w:r w:rsidRPr="002C0F04">
        <w:rPr>
          <w:lang w:val="fr-FR"/>
        </w:rPr>
        <w:t>ZnS:Ag</w:t>
      </w:r>
      <w:proofErr w:type="spellEnd"/>
      <w:proofErr w:type="gramEnd"/>
      <w:r w:rsidRPr="002C0F04">
        <w:rPr>
          <w:lang w:val="fr-FR"/>
        </w:rPr>
        <w:t>/</w:t>
      </w:r>
      <w:r w:rsidRPr="009A6FE8">
        <w:rPr>
          <w:vertAlign w:val="superscript"/>
          <w:lang w:val="fr-FR"/>
        </w:rPr>
        <w:t>6</w:t>
      </w:r>
      <w:r w:rsidRPr="002C0F04">
        <w:rPr>
          <w:lang w:val="fr-FR"/>
        </w:rPr>
        <w:t xml:space="preserve">LiF detectors </w:t>
      </w:r>
      <w:proofErr w:type="spellStart"/>
      <w:r>
        <w:rPr>
          <w:lang w:val="fr-FR"/>
        </w:rPr>
        <w:t>will</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installed</w:t>
      </w:r>
      <w:proofErr w:type="spellEnd"/>
      <w:r>
        <w:rPr>
          <w:lang w:val="fr-FR"/>
        </w:rPr>
        <w:t xml:space="preserve"> on </w:t>
      </w:r>
      <w:proofErr w:type="spellStart"/>
      <w:r>
        <w:rPr>
          <w:lang w:val="fr-FR"/>
        </w:rPr>
        <w:t>eMAP</w:t>
      </w:r>
      <w:proofErr w:type="spellEnd"/>
      <w:r>
        <w:rPr>
          <w:lang w:val="fr-FR"/>
        </w:rPr>
        <w:t xml:space="preserve">. </w:t>
      </w:r>
      <w:r>
        <w:t>T</w:t>
      </w:r>
      <w:r w:rsidR="000E604C" w:rsidRPr="000E604C">
        <w:t xml:space="preserve">wo </w:t>
      </w:r>
      <w:r w:rsidR="000C3C06">
        <w:t xml:space="preserve">diffraction </w:t>
      </w:r>
      <w:r w:rsidR="000E604C" w:rsidRPr="000E604C">
        <w:t xml:space="preserve">detector banks at 2θ=±90° </w:t>
      </w:r>
      <w:r>
        <w:t>will</w:t>
      </w:r>
      <w:r w:rsidR="000E604C" w:rsidRPr="000E604C">
        <w:t xml:space="preserve"> enable </w:t>
      </w:r>
      <w:r>
        <w:t xml:space="preserve">the </w:t>
      </w:r>
      <w:r w:rsidR="000E604C" w:rsidRPr="000E604C">
        <w:t xml:space="preserve">measurement of two </w:t>
      </w:r>
      <w:r w:rsidR="008475F3">
        <w:t>orthogonal</w:t>
      </w:r>
      <w:r w:rsidR="000E604C" w:rsidRPr="000E604C">
        <w:t xml:space="preserve"> strain </w:t>
      </w:r>
      <w:r w:rsidR="008475F3">
        <w:t>components</w:t>
      </w:r>
      <w:r w:rsidR="000E604C" w:rsidRPr="000E604C">
        <w:t xml:space="preserve"> simultaneously to minimise data acquisition times. </w:t>
      </w:r>
      <w:r w:rsidR="00DF7C30">
        <w:t xml:space="preserve">The detectors </w:t>
      </w:r>
      <w:r w:rsidR="002F0993">
        <w:t>will be</w:t>
      </w:r>
      <w:r w:rsidR="00893FAF">
        <w:t xml:space="preserve"> positioned at </w:t>
      </w:r>
      <w:r w:rsidR="003F6266">
        <w:t>1.7</w:t>
      </w:r>
      <w:r w:rsidR="00893FAF">
        <w:t xml:space="preserve"> m from the sample position and </w:t>
      </w:r>
      <w:r w:rsidR="00DF7C30">
        <w:t xml:space="preserve">will be mounted with </w:t>
      </w:r>
      <w:r w:rsidR="00353987">
        <w:t xml:space="preserve">removable radial collimators </w:t>
      </w:r>
      <w:r w:rsidR="00DF7C30">
        <w:t xml:space="preserve">to define the </w:t>
      </w:r>
      <w:r w:rsidR="001301A6">
        <w:t xml:space="preserve">size of the gauge volume </w:t>
      </w:r>
      <w:r w:rsidR="00DF79E5">
        <w:t xml:space="preserve">(GV) </w:t>
      </w:r>
      <w:r w:rsidR="001301A6">
        <w:t xml:space="preserve">along the beam. A total of five sets of radial collimators providing 0.5, 1, 2, 3, </w:t>
      </w:r>
      <w:r w:rsidR="001301A6">
        <w:t>and 4 mm gauge width options will be made available.</w:t>
      </w:r>
      <w:r w:rsidR="000C5302">
        <w:t xml:space="preserve"> </w:t>
      </w:r>
      <w:r w:rsidR="00B933DE">
        <w:t xml:space="preserve">The instrument will provide a large sample area </w:t>
      </w:r>
      <w:r w:rsidR="001624BB">
        <w:t>to accommodate</w:t>
      </w:r>
      <w:r w:rsidR="00B933DE">
        <w:t xml:space="preserve"> unique sample environments and large engineering components. </w:t>
      </w:r>
      <w:r w:rsidR="000C5302">
        <w:t>For example</w:t>
      </w:r>
      <w:r w:rsidR="006D0132">
        <w:t>,</w:t>
      </w:r>
      <w:r w:rsidR="000C5302" w:rsidRPr="000E604C">
        <w:t xml:space="preserve"> </w:t>
      </w:r>
      <w:r w:rsidR="000C5302" w:rsidRPr="000C5302">
        <w:t xml:space="preserve">the available space between the </w:t>
      </w:r>
      <w:r w:rsidR="000F3D7D">
        <w:t xml:space="preserve">radial </w:t>
      </w:r>
      <w:r w:rsidR="00B948A2">
        <w:t xml:space="preserve">collimator faces for a </w:t>
      </w:r>
      <w:r w:rsidR="000C5302" w:rsidRPr="000C5302">
        <w:t>2 mm gaug</w:t>
      </w:r>
      <w:r w:rsidR="00B948A2">
        <w:t>e</w:t>
      </w:r>
      <w:r w:rsidR="00D8559F">
        <w:t xml:space="preserve"> collimator </w:t>
      </w:r>
      <w:r w:rsidR="006D0132">
        <w:t xml:space="preserve">is estimated to be </w:t>
      </w:r>
      <w:r w:rsidR="00D8559F">
        <w:t>about 1 m</w:t>
      </w:r>
      <w:r w:rsidR="006D0132">
        <w:t xml:space="preserve"> </w:t>
      </w:r>
      <w:r w:rsidR="002E0B64">
        <w:t>similar to</w:t>
      </w:r>
      <w:r w:rsidR="006D0132">
        <w:t xml:space="preserve"> </w:t>
      </w:r>
      <w:r w:rsidR="003F2403">
        <w:t>the specifications</w:t>
      </w:r>
      <w:r w:rsidR="006D0132">
        <w:t xml:space="preserve"> </w:t>
      </w:r>
      <w:r w:rsidR="002E0B64">
        <w:t>at</w:t>
      </w:r>
      <w:r w:rsidR="000F3D7D">
        <w:t xml:space="preserve"> IMAT</w:t>
      </w:r>
      <w:r w:rsidR="003F2403">
        <w:t xml:space="preserve"> [</w:t>
      </w:r>
      <w:r w:rsidR="009A6145">
        <w:t>4</w:t>
      </w:r>
      <w:r w:rsidR="003F2403">
        <w:t>]</w:t>
      </w:r>
      <w:r w:rsidR="00D8559F">
        <w:t xml:space="preserve">. As a comparison, the same collimator gauge size on ENGIN-X </w:t>
      </w:r>
      <w:r w:rsidR="001C35F7">
        <w:t>provides a gap</w:t>
      </w:r>
      <w:r w:rsidR="00D8559F">
        <w:t xml:space="preserve"> of about </w:t>
      </w:r>
      <w:r w:rsidR="00E13329">
        <w:t>0.6 m between the collimator faces</w:t>
      </w:r>
      <w:r w:rsidR="0046039A">
        <w:t xml:space="preserve"> [2]</w:t>
      </w:r>
      <w:r w:rsidR="00E13329">
        <w:t xml:space="preserve">. </w:t>
      </w:r>
    </w:p>
    <w:p w14:paraId="2721986A" w14:textId="77777777" w:rsidR="000C5302" w:rsidRDefault="000C5302" w:rsidP="000C5302">
      <w:pPr>
        <w:pStyle w:val="Paragraph"/>
      </w:pPr>
    </w:p>
    <w:p w14:paraId="2555D80A" w14:textId="397AA7D1" w:rsidR="001323D9" w:rsidRDefault="007419F4" w:rsidP="000C5302">
      <w:pPr>
        <w:pStyle w:val="Paragraph"/>
      </w:pPr>
      <w:r>
        <w:t xml:space="preserve">To </w:t>
      </w:r>
      <w:r w:rsidR="004C49A4">
        <w:t xml:space="preserve">match the incident beam divergence and </w:t>
      </w:r>
      <w:r>
        <w:t>meet the requirements</w:t>
      </w:r>
      <w:r w:rsidR="000E604C" w:rsidRPr="000E604C">
        <w:t xml:space="preserve"> for texture </w:t>
      </w:r>
      <w:r w:rsidR="00D90867">
        <w:t>measurement</w:t>
      </w:r>
      <w:r w:rsidR="000E604C" w:rsidRPr="000E604C">
        <w:t xml:space="preserve">, a </w:t>
      </w:r>
      <w:r w:rsidR="001D2B59">
        <w:t xml:space="preserve">detector </w:t>
      </w:r>
      <w:r w:rsidR="000E604C" w:rsidRPr="000E604C">
        <w:t xml:space="preserve">pixel </w:t>
      </w:r>
      <w:r w:rsidR="001D1F0C">
        <w:t xml:space="preserve">size of </w:t>
      </w:r>
      <w:r w:rsidR="003F6266">
        <w:t>3</w:t>
      </w:r>
      <w:r w:rsidR="001D1F0C">
        <w:t>×100 mm</w:t>
      </w:r>
      <w:r w:rsidR="00ED14EB" w:rsidRPr="00ED14EB">
        <w:rPr>
          <w:vertAlign w:val="superscript"/>
        </w:rPr>
        <w:t>2</w:t>
      </w:r>
      <w:r w:rsidR="00B05D55">
        <w:t xml:space="preserve"> (width × height)</w:t>
      </w:r>
      <w:r w:rsidR="001D1F0C">
        <w:t xml:space="preserve"> </w:t>
      </w:r>
      <w:r w:rsidR="001D2B59">
        <w:t xml:space="preserve">was </w:t>
      </w:r>
      <w:r>
        <w:t>chosen</w:t>
      </w:r>
      <w:r w:rsidR="000E604C" w:rsidRPr="000E604C">
        <w:t xml:space="preserve">. With 100 mm high pixels at 2θ=90°, </w:t>
      </w:r>
      <w:proofErr w:type="spellStart"/>
      <w:r w:rsidR="000E604C" w:rsidRPr="000E604C">
        <w:t>eMAP</w:t>
      </w:r>
      <w:proofErr w:type="spellEnd"/>
      <w:r w:rsidR="000E604C" w:rsidRPr="000E604C">
        <w:t xml:space="preserve"> will </w:t>
      </w:r>
      <w:r w:rsidR="00820B4B">
        <w:t>achieve</w:t>
      </w:r>
      <w:r w:rsidR="000E604C" w:rsidRPr="000E604C">
        <w:t xml:space="preserve"> an angular resolution of </w:t>
      </w:r>
      <w:r w:rsidR="00820B4B">
        <w:t>about</w:t>
      </w:r>
      <w:r w:rsidR="0081723A">
        <w:t xml:space="preserve"> </w:t>
      </w:r>
      <w:r w:rsidR="004C49A4">
        <w:t>3.4</w:t>
      </w:r>
      <w:r w:rsidR="007F5244">
        <w:t xml:space="preserve">° </w:t>
      </w:r>
      <w:r w:rsidR="00820B4B">
        <w:t>which</w:t>
      </w:r>
      <w:r w:rsidR="000E604C" w:rsidRPr="000E604C">
        <w:t xml:space="preserve"> help</w:t>
      </w:r>
      <w:r w:rsidR="00820B4B">
        <w:t>s</w:t>
      </w:r>
      <w:r w:rsidR="000E604C" w:rsidRPr="000E604C">
        <w:t xml:space="preserve"> with recording</w:t>
      </w:r>
      <w:r w:rsidR="002A774D">
        <w:t xml:space="preserve"> of</w:t>
      </w:r>
      <w:r w:rsidR="000E604C" w:rsidRPr="000E604C">
        <w:t xml:space="preserve"> sharp textures.</w:t>
      </w:r>
      <w:r w:rsidR="001323D9" w:rsidRPr="001323D9">
        <w:t xml:space="preserve"> </w:t>
      </w:r>
      <w:r w:rsidR="001323D9">
        <w:t xml:space="preserve">A large detector coverage is required to ensure a high count rate and facilitate texture measurement. However, the error introduced into strain measurements through averaging over a range of detector angles increases with the angular span. At </w:t>
      </w:r>
      <w:proofErr w:type="spellStart"/>
      <w:r w:rsidR="001323D9">
        <w:t>eMAP</w:t>
      </w:r>
      <w:proofErr w:type="spellEnd"/>
      <w:r w:rsidR="001323D9">
        <w:t xml:space="preserve">, the detectors will have angular coverage </w:t>
      </w:r>
      <w:r w:rsidR="000C430A">
        <w:t xml:space="preserve">of ±14° horizontal and ±21° vertical </w:t>
      </w:r>
      <w:r w:rsidR="001323D9">
        <w:t>similar to that of ENGIN-X which is well op</w:t>
      </w:r>
      <w:r w:rsidR="000C430A">
        <w:t>timised for strain measurements</w:t>
      </w:r>
      <w:r w:rsidR="001323D9">
        <w:t>. Previous studies have shown</w:t>
      </w:r>
      <w:r w:rsidR="00CC2B15">
        <w:t xml:space="preserve"> that</w:t>
      </w:r>
      <w:r w:rsidR="001323D9">
        <w:t xml:space="preserve"> detector arrays of up to ~±20° (horizontally and vertically) give errors that are small compared to the uncertainty in strain from a typical engineering instrument [</w:t>
      </w:r>
      <w:r w:rsidR="009A6145">
        <w:t>5</w:t>
      </w:r>
      <w:r w:rsidR="001323D9">
        <w:t>]. It is worth noting that elastic strains in engineering materials are typically of the order of 10</w:t>
      </w:r>
      <w:r w:rsidR="001323D9" w:rsidRPr="00EE1346">
        <w:rPr>
          <w:vertAlign w:val="superscript"/>
        </w:rPr>
        <w:t>-3</w:t>
      </w:r>
      <w:r w:rsidR="001323D9">
        <w:t xml:space="preserve"> to 10</w:t>
      </w:r>
      <w:r w:rsidR="001323D9" w:rsidRPr="00EE1346">
        <w:rPr>
          <w:vertAlign w:val="superscript"/>
        </w:rPr>
        <w:t>-4</w:t>
      </w:r>
      <w:r w:rsidR="001323D9">
        <w:t>, requiring strain measurement uncertainties (strain resolution) of the order of 10</w:t>
      </w:r>
      <w:r w:rsidR="001323D9" w:rsidRPr="00EE1346">
        <w:rPr>
          <w:vertAlign w:val="superscript"/>
        </w:rPr>
        <w:t>-4</w:t>
      </w:r>
      <w:r w:rsidR="001323D9">
        <w:t xml:space="preserve"> to 10</w:t>
      </w:r>
      <w:r w:rsidR="001323D9" w:rsidRPr="00EE1346">
        <w:rPr>
          <w:vertAlign w:val="superscript"/>
        </w:rPr>
        <w:t>-5</w:t>
      </w:r>
      <w:r w:rsidR="001323D9">
        <w:t xml:space="preserve">. Such accuracy in Bragg peak shift determination can be achieved by good Bragg peak definition and thus instruments of different diffraction resolutions and count rates achieve the same strain resolution by counting for different times. For example, to achieve the same strain resolution of 50 </w:t>
      </w:r>
      <w:proofErr w:type="spellStart"/>
      <w:r w:rsidR="001323D9">
        <w:t>microstrain</w:t>
      </w:r>
      <w:proofErr w:type="spellEnd"/>
      <w:r w:rsidR="001323D9">
        <w:t xml:space="preserve">, ENGIN </w:t>
      </w:r>
      <w:r w:rsidR="009A6145">
        <w:t>[6</w:t>
      </w:r>
      <w:r w:rsidR="000E2304">
        <w:t xml:space="preserve">] </w:t>
      </w:r>
      <w:r w:rsidR="001323D9">
        <w:t xml:space="preserve">had to count &gt;10 times longer than ENGIN-X. Therefore, the overriding requirement of </w:t>
      </w:r>
      <w:r w:rsidR="00102349">
        <w:t>an</w:t>
      </w:r>
      <w:r w:rsidR="001323D9">
        <w:t xml:space="preserve"> </w:t>
      </w:r>
      <w:r w:rsidR="000663D9">
        <w:t>engineering diffractometer</w:t>
      </w:r>
      <w:r w:rsidR="001323D9">
        <w:t xml:space="preserve"> is to obtain peak positions with a given uncertainty </w:t>
      </w:r>
      <w:r w:rsidR="00CC2B15">
        <w:t>for</w:t>
      </w:r>
      <w:r w:rsidR="001323D9">
        <w:t xml:space="preserve"> a minimum counting time period. Thus, a figure of merit (FOM) is defined as:</w:t>
      </w:r>
    </w:p>
    <w:p w14:paraId="694DB406" w14:textId="77777777" w:rsidR="001323D9" w:rsidRDefault="001323D9" w:rsidP="001323D9">
      <w:pPr>
        <w:pStyle w:val="Paragraph"/>
      </w:pPr>
      <w:r>
        <w:rPr>
          <w:i/>
        </w:rPr>
        <w:t xml:space="preserve">                             </w:t>
      </w:r>
      <w:r w:rsidRPr="00923FDE">
        <w:rPr>
          <w:i/>
        </w:rPr>
        <w:t>FOM = I / ω</w:t>
      </w:r>
      <w:r w:rsidRPr="00923FDE">
        <w:rPr>
          <w:i/>
          <w:vertAlign w:val="superscript"/>
        </w:rPr>
        <w:t>2</w:t>
      </w:r>
      <w:r>
        <w:t xml:space="preserve">                               </w:t>
      </w:r>
      <w:r w:rsidRPr="00F7426B">
        <w:rPr>
          <w:sz w:val="18"/>
          <w:vertAlign w:val="subscript"/>
        </w:rPr>
        <w:t>(1)</w:t>
      </w:r>
    </w:p>
    <w:p w14:paraId="65003374" w14:textId="3E0F38F4" w:rsidR="001323D9" w:rsidRDefault="001323D9" w:rsidP="001323D9">
      <w:pPr>
        <w:pStyle w:val="Paragraph"/>
        <w:ind w:firstLine="0"/>
      </w:pPr>
      <w:proofErr w:type="gramStart"/>
      <w:r>
        <w:t>where</w:t>
      </w:r>
      <w:proofErr w:type="gramEnd"/>
      <w:r>
        <w:t xml:space="preserve"> I is the Bragg peak intensity and ω is the peak width to describe the performance of an engineering instrument [</w:t>
      </w:r>
      <w:r w:rsidR="009A6145">
        <w:t>7</w:t>
      </w:r>
      <w:r>
        <w:t>].</w:t>
      </w:r>
    </w:p>
    <w:p w14:paraId="6A26DBA4" w14:textId="0A1F21B7" w:rsidR="003C4161" w:rsidRDefault="003C4161" w:rsidP="003C4161">
      <w:pPr>
        <w:pStyle w:val="Paragraphfirst"/>
      </w:pPr>
    </w:p>
    <w:p w14:paraId="675D2D23" w14:textId="685451A3" w:rsidR="00CA4877" w:rsidRPr="00CA4877" w:rsidRDefault="00CA4877" w:rsidP="00CA4877">
      <w:pPr>
        <w:pStyle w:val="Paragraph"/>
      </w:pPr>
      <w:r w:rsidRPr="002D683D">
        <w:t xml:space="preserve">Additionally, a transmission detector </w:t>
      </w:r>
      <w:r w:rsidR="000E2304">
        <w:t xml:space="preserve">will be made available </w:t>
      </w:r>
      <w:r w:rsidR="00453F4D">
        <w:t xml:space="preserve">to </w:t>
      </w:r>
      <w:r w:rsidR="000E2304">
        <w:t>enable</w:t>
      </w:r>
      <w:r w:rsidR="00453F4D">
        <w:t xml:space="preserve"> for</w:t>
      </w:r>
      <w:r w:rsidRPr="002D683D">
        <w:t xml:space="preserve"> </w:t>
      </w:r>
      <w:r>
        <w:t>B</w:t>
      </w:r>
      <w:r w:rsidRPr="002D683D">
        <w:t xml:space="preserve">ragg edge </w:t>
      </w:r>
      <w:r w:rsidR="00FE1C36">
        <w:t>mapping</w:t>
      </w:r>
      <w:r>
        <w:t>.</w:t>
      </w:r>
    </w:p>
    <w:p w14:paraId="6C76E8FE" w14:textId="3BDC942A" w:rsidR="00540061" w:rsidRDefault="00540061" w:rsidP="00540061">
      <w:pPr>
        <w:pStyle w:val="Subsection"/>
      </w:pPr>
      <w:r>
        <w:t xml:space="preserve">Instrument </w:t>
      </w:r>
      <w:r w:rsidR="00C941B0">
        <w:t>l</w:t>
      </w:r>
      <w:r w:rsidR="00B94030">
        <w:t>ocation at TS2</w:t>
      </w:r>
    </w:p>
    <w:p w14:paraId="16FF1D91" w14:textId="035434E3" w:rsidR="00E05F56" w:rsidRDefault="00B94030" w:rsidP="00436683">
      <w:pPr>
        <w:pStyle w:val="Paragraphfirst"/>
      </w:pPr>
      <w:r>
        <w:t xml:space="preserve">Fig. </w:t>
      </w:r>
      <w:r w:rsidR="0025141E">
        <w:t>2</w:t>
      </w:r>
      <w:r>
        <w:t xml:space="preserve"> shows th</w:t>
      </w:r>
      <w:r w:rsidR="00540061" w:rsidRPr="00540061">
        <w:t xml:space="preserve">e three potential </w:t>
      </w:r>
      <w:r>
        <w:t>locations</w:t>
      </w:r>
      <w:r w:rsidR="0080299C">
        <w:t xml:space="preserve"> for constructing </w:t>
      </w:r>
      <w:proofErr w:type="spellStart"/>
      <w:r w:rsidR="00540061" w:rsidRPr="00540061">
        <w:t>eMAP</w:t>
      </w:r>
      <w:proofErr w:type="spellEnd"/>
      <w:r w:rsidR="00540061" w:rsidRPr="00540061">
        <w:t xml:space="preserve"> at </w:t>
      </w:r>
      <w:r w:rsidR="00BB22ED">
        <w:t>TS2</w:t>
      </w:r>
      <w:r w:rsidR="0080299C">
        <w:t xml:space="preserve">. </w:t>
      </w:r>
      <w:r w:rsidR="00540061" w:rsidRPr="00540061">
        <w:t xml:space="preserve">Position 1 </w:t>
      </w:r>
      <w:r w:rsidR="0080299C">
        <w:t xml:space="preserve">features </w:t>
      </w:r>
      <w:r w:rsidR="00DF79E5">
        <w:t>a</w:t>
      </w:r>
      <w:r w:rsidR="00EB5155">
        <w:t>n</w:t>
      </w:r>
      <w:r w:rsidR="00DF79E5">
        <w:t xml:space="preserve"> </w:t>
      </w:r>
      <w:r w:rsidR="00540061" w:rsidRPr="00540061">
        <w:t>L</w:t>
      </w:r>
      <w:r w:rsidR="00540061" w:rsidRPr="00615D83">
        <w:rPr>
          <w:vertAlign w:val="subscript"/>
        </w:rPr>
        <w:t>1</w:t>
      </w:r>
      <w:r w:rsidR="0080299C">
        <w:t xml:space="preserve"> of 64 m, </w:t>
      </w:r>
      <w:r w:rsidR="0080299C" w:rsidRPr="00B94030">
        <w:t xml:space="preserve">which is the longest possible length for an instrument facing this viewport. However, building a new external structure to accommodate </w:t>
      </w:r>
      <w:r w:rsidR="0080354B">
        <w:t xml:space="preserve">the instrument at </w:t>
      </w:r>
      <w:r w:rsidR="0080299C" w:rsidRPr="00B94030">
        <w:t xml:space="preserve">this position would incur an additional cost of </w:t>
      </w:r>
      <w:r w:rsidR="00771307">
        <w:t xml:space="preserve">about </w:t>
      </w:r>
      <w:r w:rsidR="0080299C" w:rsidRPr="00B94030">
        <w:t>£5 million.</w:t>
      </w:r>
      <w:r w:rsidR="00E05F56">
        <w:t xml:space="preserve"> </w:t>
      </w:r>
      <w:r w:rsidR="00E05F56" w:rsidRPr="00E05F56">
        <w:t xml:space="preserve">Positions 2 and 3 have shorter </w:t>
      </w:r>
      <w:r w:rsidR="00E05F56">
        <w:t>L</w:t>
      </w:r>
      <w:r w:rsidR="00E05F56" w:rsidRPr="00467285">
        <w:rPr>
          <w:vertAlign w:val="subscript"/>
        </w:rPr>
        <w:t>1</w:t>
      </w:r>
      <w:r w:rsidR="00E05F56">
        <w:t xml:space="preserve"> of</w:t>
      </w:r>
      <w:r w:rsidR="00E05F56" w:rsidRPr="00E05F56">
        <w:t xml:space="preserve"> 40 m and are located within the R80 building. After careful consideration, position 3 </w:t>
      </w:r>
      <w:r w:rsidR="00D65D9B">
        <w:t>that views the W2</w:t>
      </w:r>
      <w:r w:rsidR="00670BA5">
        <w:t xml:space="preserve"> (‘West</w:t>
      </w:r>
      <w:r w:rsidR="005D6EC6">
        <w:t>’</w:t>
      </w:r>
      <w:r w:rsidR="00670BA5">
        <w:t xml:space="preserve"> 2) beam</w:t>
      </w:r>
      <w:r w:rsidR="00D65D9B">
        <w:t xml:space="preserve"> port on TS2 </w:t>
      </w:r>
      <w:r w:rsidR="00E05F56" w:rsidRPr="00E05F56">
        <w:t xml:space="preserve">was selected as the location to build </w:t>
      </w:r>
      <w:proofErr w:type="spellStart"/>
      <w:r w:rsidR="00E05F56" w:rsidRPr="00E05F56">
        <w:t>eMAP</w:t>
      </w:r>
      <w:proofErr w:type="spellEnd"/>
      <w:r w:rsidR="00E05F56" w:rsidRPr="00E05F56">
        <w:t xml:space="preserve"> due to its advantage of providing height space to </w:t>
      </w:r>
      <w:r w:rsidR="00E05F56" w:rsidRPr="00E05F56">
        <w:lastRenderedPageBreak/>
        <w:t xml:space="preserve">include an overhead crane, while requiring fewer building </w:t>
      </w:r>
      <w:r w:rsidR="00223766">
        <w:t>and</w:t>
      </w:r>
      <w:r w:rsidR="00E05F56" w:rsidRPr="00E05F56">
        <w:t xml:space="preserve"> floor </w:t>
      </w:r>
      <w:r w:rsidR="00223766">
        <w:t>alterations</w:t>
      </w:r>
      <w:r w:rsidR="00E05F56" w:rsidRPr="00E05F56">
        <w:t xml:space="preserve"> compared to position 2. </w:t>
      </w:r>
    </w:p>
    <w:p w14:paraId="025F2FF6" w14:textId="19BD2DDC" w:rsidR="00D70247" w:rsidRDefault="000A3D15" w:rsidP="00786C1E">
      <w:pPr>
        <w:pStyle w:val="Paragraph"/>
        <w:ind w:firstLine="0"/>
      </w:pPr>
      <w:r>
        <w:rPr>
          <w:noProof/>
          <w:lang w:eastAsia="en-GB"/>
        </w:rPr>
        <mc:AlternateContent>
          <mc:Choice Requires="wpc">
            <w:drawing>
              <wp:inline distT="0" distB="0" distL="0" distR="0" wp14:anchorId="254B8805" wp14:editId="4A577C08">
                <wp:extent cx="2831465" cy="1628719"/>
                <wp:effectExtent l="0" t="0" r="0"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 name="Picture 10"/>
                          <pic:cNvPicPr/>
                        </pic:nvPicPr>
                        <pic:blipFill rotWithShape="1">
                          <a:blip r:embed="rId11" cstate="print">
                            <a:extLst>
                              <a:ext uri="{28A0092B-C50C-407E-A947-70E740481C1C}">
                                <a14:useLocalDpi xmlns:a14="http://schemas.microsoft.com/office/drawing/2010/main" val="0"/>
                              </a:ext>
                            </a:extLst>
                          </a:blip>
                          <a:srcRect r="6077" b="36"/>
                          <a:stretch/>
                        </pic:blipFill>
                        <pic:spPr bwMode="auto">
                          <a:xfrm>
                            <a:off x="129541" y="0"/>
                            <a:ext cx="2659380" cy="1592154"/>
                          </a:xfrm>
                          <a:prstGeom prst="rect">
                            <a:avLst/>
                          </a:prstGeom>
                          <a:noFill/>
                        </pic:spPr>
                      </pic:pic>
                      <wps:wsp>
                        <wps:cNvPr id="11" name="Text Box 63"/>
                        <wps:cNvSpPr txBox="1"/>
                        <wps:spPr>
                          <a:xfrm>
                            <a:off x="137160" y="792480"/>
                            <a:ext cx="379095" cy="271595"/>
                          </a:xfrm>
                          <a:prstGeom prst="rect">
                            <a:avLst/>
                          </a:prstGeom>
                          <a:noFill/>
                          <a:ln w="6350">
                            <a:noFill/>
                          </a:ln>
                        </wps:spPr>
                        <wps:txbx>
                          <w:txbxContent>
                            <w:p w14:paraId="194FCDF1" w14:textId="77777777" w:rsidR="000A3D15" w:rsidRPr="000A3D15" w:rsidRDefault="000A3D15" w:rsidP="000A3D15">
                              <w:pPr>
                                <w:pStyle w:val="NormalWeb"/>
                                <w:spacing w:before="0" w:beforeAutospacing="0" w:after="160" w:afterAutospacing="0" w:line="256" w:lineRule="auto"/>
                              </w:pPr>
                              <w:r w:rsidRPr="000A3D15">
                                <w:rPr>
                                  <w:rFonts w:eastAsia="Calibri"/>
                                  <w:sz w:val="22"/>
                                  <w:szCs w:val="22"/>
                                </w:rPr>
                                <w:t>1</w:t>
                              </w:r>
                            </w:p>
                          </w:txbxContent>
                        </wps:txbx>
                        <wps:bodyPr rot="0" spcFirstLastPara="0" vert="horz" wrap="square" lIns="87596" tIns="43798" rIns="87596" bIns="43798" numCol="1" spcCol="0" rtlCol="0" fromWordArt="0" anchor="t" anchorCtr="0" forceAA="0" compatLnSpc="1">
                          <a:prstTxWarp prst="textNoShape">
                            <a:avLst/>
                          </a:prstTxWarp>
                          <a:noAutofit/>
                        </wps:bodyPr>
                      </wps:wsp>
                      <wps:wsp>
                        <wps:cNvPr id="12" name="Text Box 63"/>
                        <wps:cNvSpPr txBox="1"/>
                        <wps:spPr>
                          <a:xfrm>
                            <a:off x="583860" y="743880"/>
                            <a:ext cx="379095" cy="271145"/>
                          </a:xfrm>
                          <a:prstGeom prst="rect">
                            <a:avLst/>
                          </a:prstGeom>
                          <a:noFill/>
                          <a:ln w="6350">
                            <a:noFill/>
                          </a:ln>
                        </wps:spPr>
                        <wps:txbx>
                          <w:txbxContent>
                            <w:p w14:paraId="0DF0A3E2" w14:textId="1A395E7B" w:rsidR="000A3D15" w:rsidRDefault="000A3D15" w:rsidP="000A3D15">
                              <w:pPr>
                                <w:pStyle w:val="NormalWeb"/>
                                <w:spacing w:before="0" w:beforeAutospacing="0" w:after="160" w:afterAutospacing="0" w:line="254" w:lineRule="auto"/>
                              </w:pPr>
                              <w:r>
                                <w:rPr>
                                  <w:rFonts w:eastAsia="Calibri"/>
                                  <w:sz w:val="22"/>
                                  <w:szCs w:val="22"/>
                                </w:rPr>
                                <w:t>2</w:t>
                              </w:r>
                            </w:p>
                          </w:txbxContent>
                        </wps:txbx>
                        <wps:bodyPr rot="0" spcFirstLastPara="0" vert="horz" wrap="square" lIns="87596" tIns="43798" rIns="87596" bIns="43798" numCol="1" spcCol="0" rtlCol="0" fromWordArt="0" anchor="t" anchorCtr="0" forceAA="0" compatLnSpc="1">
                          <a:prstTxWarp prst="textNoShape">
                            <a:avLst/>
                          </a:prstTxWarp>
                          <a:noAutofit/>
                        </wps:bodyPr>
                      </wps:wsp>
                      <wps:wsp>
                        <wps:cNvPr id="13" name="Text Box 63"/>
                        <wps:cNvSpPr txBox="1"/>
                        <wps:spPr>
                          <a:xfrm>
                            <a:off x="703875" y="1087390"/>
                            <a:ext cx="379095" cy="270510"/>
                          </a:xfrm>
                          <a:prstGeom prst="rect">
                            <a:avLst/>
                          </a:prstGeom>
                          <a:noFill/>
                          <a:ln w="6350">
                            <a:noFill/>
                          </a:ln>
                        </wps:spPr>
                        <wps:txbx>
                          <w:txbxContent>
                            <w:p w14:paraId="470BBC8D" w14:textId="56B707D1" w:rsidR="000A3D15" w:rsidRDefault="000A3D15" w:rsidP="000A3D15">
                              <w:pPr>
                                <w:pStyle w:val="NormalWeb"/>
                                <w:spacing w:before="0" w:beforeAutospacing="0" w:after="160" w:afterAutospacing="0" w:line="252" w:lineRule="auto"/>
                              </w:pPr>
                              <w:r>
                                <w:rPr>
                                  <w:rFonts w:eastAsia="Calibri"/>
                                  <w:sz w:val="22"/>
                                  <w:szCs w:val="22"/>
                                </w:rPr>
                                <w:t>3</w:t>
                              </w:r>
                            </w:p>
                          </w:txbxContent>
                        </wps:txbx>
                        <wps:bodyPr rot="0" spcFirstLastPara="0" vert="horz" wrap="square" lIns="87596" tIns="43798" rIns="87596" bIns="43798" numCol="1" spcCol="0" rtlCol="0" fromWordArt="0" anchor="t" anchorCtr="0" forceAA="0" compatLnSpc="1">
                          <a:prstTxWarp prst="textNoShape">
                            <a:avLst/>
                          </a:prstTxWarp>
                          <a:noAutofit/>
                        </wps:bodyPr>
                      </wps:wsp>
                    </wpc:wpc>
                  </a:graphicData>
                </a:graphic>
              </wp:inline>
            </w:drawing>
          </mc:Choice>
          <mc:Fallback>
            <w:pict>
              <v:group w14:anchorId="254B8805" id="Canvas 4" o:spid="_x0000_s1026" editas="canvas" style="width:222.95pt;height:128.25pt;mso-position-horizontal-relative:char;mso-position-vertical-relative:line" coordsize="28314,16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8314;height:16281;visibility:visible;mso-wrap-style:square">
                  <v:fill o:detectmouseclick="t"/>
                  <v:path o:connecttype="none"/>
                </v:shape>
                <v:shape id="Picture 10" o:spid="_x0000_s1028" type="#_x0000_t75" style="position:absolute;left:1295;width:26594;height:15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">
                  <v:imagedata r:id="rId12" o:title="" cropbottom="24f" cropright="3983f"/>
                </v:shape>
                <v:shapetype id="_x0000_t202" coordsize="21600,21600" o:spt="202" path="m,l,21600r21600,l21600,xe">
                  <v:stroke joinstyle="miter"/>
                  <v:path gradientshapeok="t" o:connecttype="rect"/>
                </v:shapetype>
                <v:shape id="Text Box 63" o:spid="_x0000_s1029" type="#_x0000_t202" style="position:absolute;left:1371;top:7924;width:3791;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" filled="f" stroked="f" strokeweight=".5pt">
                  <v:textbox inset="2.43322mm,1.2166mm,2.43322mm,1.2166mm">
                    <w:txbxContent>
                      <w:p w14:paraId="194FCDF1" w14:textId="77777777" w:rsidR="000A3D15" w:rsidRPr="000A3D15" w:rsidRDefault="000A3D15" w:rsidP="000A3D15">
                        <w:pPr>
                          <w:pStyle w:val="NormalWeb"/>
                          <w:spacing w:before="0" w:beforeAutospacing="0" w:after="160" w:afterAutospacing="0" w:line="256" w:lineRule="auto"/>
                        </w:pPr>
                        <w:r w:rsidRPr="000A3D15">
                          <w:rPr>
                            <w:rFonts w:eastAsia="Calibri"/>
                            <w:sz w:val="22"/>
                            <w:szCs w:val="22"/>
                          </w:rPr>
                          <w:t>1</w:t>
                        </w:r>
                      </w:p>
                    </w:txbxContent>
                  </v:textbox>
                </v:shape>
                <v:shape id="Text Box 63" o:spid="_x0000_s1030" type="#_x0000_t202" style="position:absolute;left:5838;top:7438;width:3791;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" filled="f" stroked="f" strokeweight=".5pt">
                  <v:textbox inset="2.43322mm,1.2166mm,2.43322mm,1.2166mm">
                    <w:txbxContent>
                      <w:p w14:paraId="0DF0A3E2" w14:textId="1A395E7B" w:rsidR="000A3D15" w:rsidRDefault="000A3D15" w:rsidP="000A3D15">
                        <w:pPr>
                          <w:pStyle w:val="NormalWeb"/>
                          <w:spacing w:before="0" w:beforeAutospacing="0" w:after="160" w:afterAutospacing="0" w:line="254" w:lineRule="auto"/>
                        </w:pPr>
                        <w:r>
                          <w:rPr>
                            <w:rFonts w:eastAsia="Calibri"/>
                            <w:sz w:val="22"/>
                            <w:szCs w:val="22"/>
                          </w:rPr>
                          <w:t>2</w:t>
                        </w:r>
                      </w:p>
                    </w:txbxContent>
                  </v:textbox>
                </v:shape>
                <v:shape id="Text Box 63" o:spid="_x0000_s1031" type="#_x0000_t202" style="position:absolute;left:7038;top:10873;width:3791;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" filled="f" stroked="f" strokeweight=".5pt">
                  <v:textbox inset="2.43322mm,1.2166mm,2.43322mm,1.2166mm">
                    <w:txbxContent>
                      <w:p w14:paraId="470BBC8D" w14:textId="56B707D1" w:rsidR="000A3D15" w:rsidRDefault="000A3D15" w:rsidP="000A3D15">
                        <w:pPr>
                          <w:pStyle w:val="NormalWeb"/>
                          <w:spacing w:before="0" w:beforeAutospacing="0" w:after="160" w:afterAutospacing="0" w:line="252" w:lineRule="auto"/>
                        </w:pPr>
                        <w:r>
                          <w:rPr>
                            <w:rFonts w:eastAsia="Calibri"/>
                            <w:sz w:val="22"/>
                            <w:szCs w:val="22"/>
                          </w:rPr>
                          <w:t>3</w:t>
                        </w:r>
                      </w:p>
                    </w:txbxContent>
                  </v:textbox>
                </v:shape>
                <w10:anchorlock/>
              </v:group>
            </w:pict>
          </mc:Fallback>
        </mc:AlternateContent>
      </w:r>
    </w:p>
    <w:p w14:paraId="6AB23C6C" w14:textId="0B9486C9" w:rsidR="00BB22ED" w:rsidRPr="00E34133" w:rsidRDefault="00BB22ED" w:rsidP="00BB22ED">
      <w:pPr>
        <w:pStyle w:val="FigureNumbering"/>
        <w:rPr>
          <w:rFonts w:ascii="Times" w:hAnsi="Times" w:cs="Times"/>
          <w:b w:val="0"/>
          <w:bCs w:val="0"/>
        </w:rPr>
      </w:pPr>
      <w:r w:rsidRPr="00E34133">
        <w:rPr>
          <w:rFonts w:ascii="Times" w:hAnsi="Times" w:cs="Times"/>
        </w:rPr>
        <w:t xml:space="preserve">Fig. </w:t>
      </w:r>
      <w:r w:rsidR="0025141E" w:rsidRPr="00E34133">
        <w:rPr>
          <w:rFonts w:ascii="Times" w:hAnsi="Times" w:cs="Times"/>
        </w:rPr>
        <w:t>2</w:t>
      </w:r>
      <w:r w:rsidRPr="00E34133">
        <w:rPr>
          <w:rFonts w:ascii="Times" w:hAnsi="Times" w:cs="Times"/>
        </w:rPr>
        <w:t xml:space="preserve">. </w:t>
      </w:r>
      <w:r w:rsidRPr="00E34133">
        <w:rPr>
          <w:rFonts w:ascii="Times" w:hAnsi="Times" w:cs="Times"/>
          <w:b w:val="0"/>
          <w:bCs w:val="0"/>
        </w:rPr>
        <w:t xml:space="preserve">Potential </w:t>
      </w:r>
      <w:r w:rsidR="00E05F56" w:rsidRPr="00E34133">
        <w:rPr>
          <w:rFonts w:ascii="Times" w:hAnsi="Times" w:cs="Times"/>
          <w:b w:val="0"/>
          <w:bCs w:val="0"/>
        </w:rPr>
        <w:t>locations</w:t>
      </w:r>
      <w:r w:rsidRPr="00E34133">
        <w:rPr>
          <w:rFonts w:ascii="Times" w:hAnsi="Times" w:cs="Times"/>
          <w:b w:val="0"/>
          <w:bCs w:val="0"/>
        </w:rPr>
        <w:t xml:space="preserve"> of </w:t>
      </w:r>
      <w:proofErr w:type="spellStart"/>
      <w:r w:rsidRPr="00E34133">
        <w:rPr>
          <w:rFonts w:ascii="Times" w:hAnsi="Times" w:cs="Times"/>
          <w:b w:val="0"/>
          <w:bCs w:val="0"/>
        </w:rPr>
        <w:t>eMAP</w:t>
      </w:r>
      <w:proofErr w:type="spellEnd"/>
      <w:r w:rsidRPr="00E34133">
        <w:rPr>
          <w:rFonts w:ascii="Times" w:hAnsi="Times" w:cs="Times"/>
          <w:b w:val="0"/>
          <w:bCs w:val="0"/>
        </w:rPr>
        <w:t xml:space="preserve"> at ISIS Target Station 2.</w:t>
      </w:r>
    </w:p>
    <w:p w14:paraId="0EE38B56" w14:textId="3F81ABDC" w:rsidR="00436683" w:rsidRDefault="00A70BAD" w:rsidP="00436683">
      <w:pPr>
        <w:pStyle w:val="Subsection"/>
      </w:pPr>
      <w:r>
        <w:t>Modelling approach</w:t>
      </w:r>
    </w:p>
    <w:p w14:paraId="23D95411" w14:textId="2E7D2A36" w:rsidR="005173BB" w:rsidRDefault="00234873" w:rsidP="005654AA">
      <w:pPr>
        <w:pStyle w:val="Paragraphfirst"/>
      </w:pPr>
      <w:r w:rsidRPr="009C7065">
        <w:t>The Monte</w:t>
      </w:r>
      <w:r w:rsidR="00E33E69">
        <w:t xml:space="preserve"> </w:t>
      </w:r>
      <w:r w:rsidRPr="009C7065">
        <w:t xml:space="preserve">Carlo modelling package </w:t>
      </w:r>
      <w:proofErr w:type="spellStart"/>
      <w:r w:rsidRPr="009C7065">
        <w:t>McStas</w:t>
      </w:r>
      <w:proofErr w:type="spellEnd"/>
      <w:r w:rsidR="009C7065" w:rsidRPr="009C7065">
        <w:t xml:space="preserve"> 2.5 [</w:t>
      </w:r>
      <w:r w:rsidR="009A6145">
        <w:t>8</w:t>
      </w:r>
      <w:r w:rsidR="009C7065" w:rsidRPr="009C7065">
        <w:t>]</w:t>
      </w:r>
      <w:r w:rsidRPr="009C7065">
        <w:t xml:space="preserve"> </w:t>
      </w:r>
      <w:r w:rsidR="000265DA" w:rsidRPr="009C7065">
        <w:t xml:space="preserve">was used to model and optimise </w:t>
      </w:r>
      <w:r w:rsidR="00F64A44">
        <w:t xml:space="preserve">the instrument </w:t>
      </w:r>
      <w:r w:rsidR="009C5201">
        <w:t>parameters</w:t>
      </w:r>
      <w:r w:rsidR="005173BB">
        <w:t xml:space="preserve">. </w:t>
      </w:r>
      <w:r w:rsidR="00815939">
        <w:t xml:space="preserve">The </w:t>
      </w:r>
      <w:r w:rsidR="009A34D1">
        <w:t xml:space="preserve">decoupled poisoned methane moderator viewed by </w:t>
      </w:r>
      <w:proofErr w:type="spellStart"/>
      <w:r w:rsidR="009A34D1">
        <w:t>eMAP</w:t>
      </w:r>
      <w:proofErr w:type="spellEnd"/>
      <w:r w:rsidR="009A34D1">
        <w:t xml:space="preserve"> was modelled </w:t>
      </w:r>
      <w:r w:rsidR="00815939" w:rsidRPr="00815939">
        <w:t xml:space="preserve">using the </w:t>
      </w:r>
      <w:r w:rsidR="00125116">
        <w:t>‘</w:t>
      </w:r>
      <w:proofErr w:type="spellStart"/>
      <w:r w:rsidR="00815939" w:rsidRPr="00815939">
        <w:t>Commodus_I</w:t>
      </w:r>
      <w:proofErr w:type="spellEnd"/>
      <w:r w:rsidR="00125116">
        <w:t>’</w:t>
      </w:r>
      <w:r w:rsidR="009A6145">
        <w:t xml:space="preserve"> [9</w:t>
      </w:r>
      <w:r w:rsidR="00EA7EF8">
        <w:t>]</w:t>
      </w:r>
      <w:r w:rsidR="00815939" w:rsidRPr="00815939">
        <w:t xml:space="preserve"> component </w:t>
      </w:r>
      <w:r w:rsidR="003C3551">
        <w:t xml:space="preserve">and the </w:t>
      </w:r>
      <w:r w:rsidR="00871C67">
        <w:t xml:space="preserve">methane </w:t>
      </w:r>
      <w:r w:rsidR="003C3551">
        <w:t>moderator file</w:t>
      </w:r>
      <w:r w:rsidR="001F7954">
        <w:t xml:space="preserve"> (</w:t>
      </w:r>
      <w:r w:rsidR="001F7954" w:rsidRPr="001F7954">
        <w:t>W4_Base_2022_wDecFL_wPOISeMapSide_off6mm_hExc12mm.mcstas</w:t>
      </w:r>
      <w:r w:rsidR="001F7954">
        <w:t>)</w:t>
      </w:r>
      <w:r w:rsidR="003C3551">
        <w:t xml:space="preserve"> produced by the ISIS </w:t>
      </w:r>
      <w:proofErr w:type="spellStart"/>
      <w:r w:rsidR="003C3551">
        <w:t>Neutronics</w:t>
      </w:r>
      <w:proofErr w:type="spellEnd"/>
      <w:r w:rsidR="003C3551">
        <w:t xml:space="preserve"> Group</w:t>
      </w:r>
      <w:r w:rsidR="00195C34">
        <w:t xml:space="preserve">. </w:t>
      </w:r>
      <w:r w:rsidR="00066BF9">
        <w:t xml:space="preserve">In the simulations, </w:t>
      </w:r>
      <w:r w:rsidR="007E5C5E" w:rsidRPr="00815939">
        <w:t>2×10</w:t>
      </w:r>
      <w:r w:rsidR="007E5C5E" w:rsidRPr="00815939">
        <w:rPr>
          <w:vertAlign w:val="superscript"/>
        </w:rPr>
        <w:t xml:space="preserve">10 </w:t>
      </w:r>
      <w:r w:rsidR="007E5C5E" w:rsidRPr="00815939">
        <w:t xml:space="preserve">neutrons </w:t>
      </w:r>
      <w:r w:rsidR="007E5C5E">
        <w:t>were generated in the wavelength bandwidth of 0.</w:t>
      </w:r>
      <w:r w:rsidR="003777FA">
        <w:t>1</w:t>
      </w:r>
      <w:r w:rsidR="007E5C5E">
        <w:t>-9.</w:t>
      </w:r>
      <w:r w:rsidR="00305C35">
        <w:t>4</w:t>
      </w:r>
      <w:r w:rsidR="007E5C5E">
        <w:t xml:space="preserve"> </w:t>
      </w:r>
      <w:r w:rsidR="007E5C5E" w:rsidRPr="00206EEC">
        <w:t>Å</w:t>
      </w:r>
      <w:r w:rsidR="00815939" w:rsidRPr="00815939">
        <w:t>.</w:t>
      </w:r>
      <w:r w:rsidR="004253C3">
        <w:t xml:space="preserve"> </w:t>
      </w:r>
      <w:r w:rsidR="005C5C1F">
        <w:t xml:space="preserve">Experimentally determined </w:t>
      </w:r>
      <w:r w:rsidR="009D2420">
        <w:t xml:space="preserve">neutron guide coating </w:t>
      </w:r>
      <w:r w:rsidR="005C5C1F">
        <w:t xml:space="preserve">reflectivity profiles provided by </w:t>
      </w:r>
      <w:proofErr w:type="spellStart"/>
      <w:r w:rsidR="009D2420" w:rsidRPr="009D2420">
        <w:t>SwissNeutronics</w:t>
      </w:r>
      <w:proofErr w:type="spellEnd"/>
      <w:r w:rsidR="009D2420" w:rsidRPr="009D2420">
        <w:t xml:space="preserve"> AG </w:t>
      </w:r>
      <w:r w:rsidR="005C5C1F">
        <w:t xml:space="preserve">were used. </w:t>
      </w:r>
      <w:r w:rsidR="0041056B" w:rsidRPr="004253C3">
        <w:t>The choppers were disabled in the simulations but the gaps in the guide at the chopper positions wer</w:t>
      </w:r>
      <w:r w:rsidR="0041056B">
        <w:t xml:space="preserve">e retained. </w:t>
      </w:r>
      <w:r w:rsidR="00693C60">
        <w:t>A beam size of 4×</w:t>
      </w:r>
      <w:r w:rsidR="004253C3" w:rsidRPr="004253C3">
        <w:t>10 mm</w:t>
      </w:r>
      <w:r w:rsidR="00ED14EB" w:rsidRPr="00ED14EB">
        <w:rPr>
          <w:vertAlign w:val="superscript"/>
        </w:rPr>
        <w:t>2</w:t>
      </w:r>
      <w:r w:rsidR="004253C3" w:rsidRPr="004253C3">
        <w:t xml:space="preserve"> (</w:t>
      </w:r>
      <w:r w:rsidR="00693C60">
        <w:t xml:space="preserve">width × </w:t>
      </w:r>
      <w:r w:rsidR="004253C3" w:rsidRPr="004253C3">
        <w:t>h</w:t>
      </w:r>
      <w:r w:rsidR="00693C60">
        <w:t>eight</w:t>
      </w:r>
      <w:r w:rsidR="004253C3" w:rsidRPr="004253C3">
        <w:t xml:space="preserve">) was defined at the sample position using the final set of slits </w:t>
      </w:r>
      <w:r w:rsidR="009C5201">
        <w:t>set</w:t>
      </w:r>
      <w:r w:rsidR="004253C3" w:rsidRPr="004253C3">
        <w:t xml:space="preserve"> at 200 mm from the sample position. The </w:t>
      </w:r>
      <w:proofErr w:type="spellStart"/>
      <w:r w:rsidR="004253C3" w:rsidRPr="004253C3">
        <w:t>TOF_spher</w:t>
      </w:r>
      <w:proofErr w:type="spellEnd"/>
      <w:r w:rsidR="004253C3" w:rsidRPr="004253C3">
        <w:t xml:space="preserve"> detector component that describes a spherical detector arrangement with upper and lower limits in 2θ</w:t>
      </w:r>
      <w:r w:rsidR="00C11280">
        <w:t xml:space="preserve"> </w:t>
      </w:r>
      <w:r w:rsidR="004253C3" w:rsidRPr="004253C3">
        <w:t xml:space="preserve">and φ, and </w:t>
      </w:r>
      <w:r w:rsidR="00EB5155">
        <w:t>which creates</w:t>
      </w:r>
      <w:r w:rsidR="004253C3" w:rsidRPr="004253C3">
        <w:t xml:space="preserve"> time-focus</w:t>
      </w:r>
      <w:r w:rsidR="00EB5155">
        <w:t>ed</w:t>
      </w:r>
      <w:r w:rsidR="004253C3" w:rsidRPr="004253C3">
        <w:t xml:space="preserve"> 1D spectr</w:t>
      </w:r>
      <w:r w:rsidR="00EB5155">
        <w:t>a</w:t>
      </w:r>
      <w:r w:rsidR="004253C3" w:rsidRPr="004253C3">
        <w:t xml:space="preserve"> detected at 2θ=±90° was used</w:t>
      </w:r>
      <w:r w:rsidR="00DA631A">
        <w:t xml:space="preserve"> in the model</w:t>
      </w:r>
      <w:r w:rsidR="004253C3" w:rsidRPr="004253C3">
        <w:t xml:space="preserve">. The </w:t>
      </w:r>
      <w:proofErr w:type="spellStart"/>
      <w:r w:rsidR="004253C3" w:rsidRPr="004253C3">
        <w:t>TOF_spher</w:t>
      </w:r>
      <w:proofErr w:type="spellEnd"/>
      <w:r w:rsidR="004253C3" w:rsidRPr="004253C3">
        <w:t xml:space="preserve"> detector component is modified from the </w:t>
      </w:r>
      <w:proofErr w:type="spellStart"/>
      <w:r w:rsidR="004253C3" w:rsidRPr="004253C3">
        <w:t>TOF_logspher</w:t>
      </w:r>
      <w:proofErr w:type="spellEnd"/>
      <w:r w:rsidR="004253C3" w:rsidRPr="004253C3">
        <w:t xml:space="preserve"> component to include the contributions from the detector pixel size. The detector radial collimators were excluded from the simulations to reduce computation times</w:t>
      </w:r>
      <w:r w:rsidR="00D413A0">
        <w:t>.</w:t>
      </w:r>
      <w:r w:rsidR="004253C3" w:rsidRPr="004253C3">
        <w:t xml:space="preserve"> </w:t>
      </w:r>
      <w:r w:rsidR="00D413A0">
        <w:t>A</w:t>
      </w:r>
      <w:r w:rsidR="004253C3" w:rsidRPr="004253C3">
        <w:t xml:space="preserve"> 4×10×4 mm</w:t>
      </w:r>
      <w:r w:rsidR="004253C3" w:rsidRPr="00402C9E">
        <w:rPr>
          <w:vertAlign w:val="superscript"/>
        </w:rPr>
        <w:t>3</w:t>
      </w:r>
      <w:r w:rsidR="004253C3" w:rsidRPr="004253C3">
        <w:t xml:space="preserve"> (width × height × depth) </w:t>
      </w:r>
      <w:r w:rsidR="00D413A0">
        <w:t>CeO</w:t>
      </w:r>
      <w:r w:rsidR="00D413A0" w:rsidRPr="00D413A0">
        <w:rPr>
          <w:vertAlign w:val="subscript"/>
        </w:rPr>
        <w:t>2</w:t>
      </w:r>
      <w:r w:rsidR="00D413A0">
        <w:t xml:space="preserve"> </w:t>
      </w:r>
      <w:r w:rsidR="004253C3" w:rsidRPr="004253C3">
        <w:t xml:space="preserve">sample was </w:t>
      </w:r>
      <w:r w:rsidR="00B901DD">
        <w:t>used</w:t>
      </w:r>
      <w:r w:rsidR="004253C3" w:rsidRPr="004253C3">
        <w:t xml:space="preserve"> to emul</w:t>
      </w:r>
      <w:r w:rsidR="00DF79E5">
        <w:t>ate the dimensions of the GV</w:t>
      </w:r>
      <w:r w:rsidR="0061216B">
        <w:t xml:space="preserve"> </w:t>
      </w:r>
      <w:r w:rsidR="005654AA">
        <w:t>defined at the sample position</w:t>
      </w:r>
      <w:r w:rsidR="004253C3" w:rsidRPr="004253C3">
        <w:t>.</w:t>
      </w:r>
      <w:r w:rsidR="00C27896">
        <w:t xml:space="preserve"> </w:t>
      </w:r>
      <w:r w:rsidR="0007105B">
        <w:t>T</w:t>
      </w:r>
      <w:r w:rsidR="00C27896">
        <w:t>he flux and Bragg peak profile</w:t>
      </w:r>
      <w:r w:rsidR="009F25EA">
        <w:t xml:space="preserve">s </w:t>
      </w:r>
      <w:r w:rsidR="00B901DD">
        <w:t>of</w:t>
      </w:r>
      <w:r w:rsidR="00852C0A">
        <w:t xml:space="preserve"> existing ISIS instruments</w:t>
      </w:r>
      <w:r w:rsidR="00311CD0">
        <w:t xml:space="preserve">, namely WISH </w:t>
      </w:r>
      <w:r w:rsidR="00254FAB">
        <w:t>[10</w:t>
      </w:r>
      <w:r w:rsidR="00DA2012">
        <w:t xml:space="preserve">] </w:t>
      </w:r>
      <w:r w:rsidR="00311CD0">
        <w:t>(views the same methane moderator)</w:t>
      </w:r>
      <w:r w:rsidR="001454E4">
        <w:t xml:space="preserve"> </w:t>
      </w:r>
      <w:r w:rsidR="00311CD0">
        <w:t>and ENGIN-X,</w:t>
      </w:r>
      <w:r w:rsidR="0007105B">
        <w:t xml:space="preserve"> </w:t>
      </w:r>
      <w:r w:rsidR="00B901DD">
        <w:t xml:space="preserve">were </w:t>
      </w:r>
      <w:r w:rsidR="00F7285C">
        <w:t>simulated with</w:t>
      </w:r>
      <w:r w:rsidR="009F25EA">
        <w:t xml:space="preserve"> the aforementioned </w:t>
      </w:r>
      <w:r w:rsidR="00620757">
        <w:t>assumptions</w:t>
      </w:r>
      <w:r w:rsidR="00B901DD">
        <w:t>.</w:t>
      </w:r>
      <w:r w:rsidR="00C27896">
        <w:t xml:space="preserve"> </w:t>
      </w:r>
      <w:r w:rsidR="00B901DD">
        <w:t>C</w:t>
      </w:r>
      <w:r w:rsidR="00621922">
        <w:t>ompar</w:t>
      </w:r>
      <w:r w:rsidR="00B901DD">
        <w:t>ison</w:t>
      </w:r>
      <w:r w:rsidR="00621922">
        <w:t xml:space="preserve"> </w:t>
      </w:r>
      <w:r w:rsidR="00C27896">
        <w:t xml:space="preserve">with experimentally </w:t>
      </w:r>
      <w:r w:rsidR="00621922">
        <w:t>measured profiles</w:t>
      </w:r>
      <w:r w:rsidR="00B901DD">
        <w:t xml:space="preserve"> (</w:t>
      </w:r>
      <w:r w:rsidR="003463AF">
        <w:t>Fig. 3</w:t>
      </w:r>
      <w:r w:rsidR="00B901DD">
        <w:t>)</w:t>
      </w:r>
      <w:r w:rsidR="003463AF">
        <w:t xml:space="preserve"> shows good agreement was found</w:t>
      </w:r>
      <w:r w:rsidR="00317DF0">
        <w:t xml:space="preserve"> which</w:t>
      </w:r>
      <w:r w:rsidR="00621922">
        <w:t xml:space="preserve"> gives confidence </w:t>
      </w:r>
      <w:r w:rsidR="00317DF0">
        <w:t xml:space="preserve">that </w:t>
      </w:r>
      <w:r w:rsidR="00621922">
        <w:t xml:space="preserve">the </w:t>
      </w:r>
      <w:r w:rsidR="009F5CB7">
        <w:t xml:space="preserve">predictions from the </w:t>
      </w:r>
      <w:r w:rsidR="0058358C">
        <w:t xml:space="preserve">simulations </w:t>
      </w:r>
      <w:r w:rsidR="00620757">
        <w:t xml:space="preserve">of </w:t>
      </w:r>
      <w:proofErr w:type="spellStart"/>
      <w:r w:rsidR="00620757">
        <w:t>eMAP</w:t>
      </w:r>
      <w:proofErr w:type="spellEnd"/>
      <w:r w:rsidR="00620757">
        <w:t xml:space="preserve"> </w:t>
      </w:r>
      <w:r w:rsidR="0058358C">
        <w:t>presented here</w:t>
      </w:r>
      <w:r w:rsidR="00A8475C">
        <w:t>in</w:t>
      </w:r>
      <w:r w:rsidR="0058358C">
        <w:t xml:space="preserve"> are </w:t>
      </w:r>
      <w:r w:rsidR="00620757">
        <w:t>representative</w:t>
      </w:r>
      <w:r w:rsidR="000B0558">
        <w:t xml:space="preserve"> of the </w:t>
      </w:r>
      <w:r w:rsidR="009F5CB7">
        <w:t>actual</w:t>
      </w:r>
      <w:r w:rsidR="000B0558">
        <w:t xml:space="preserve"> performance</w:t>
      </w:r>
      <w:r w:rsidR="00620757">
        <w:t>.</w:t>
      </w:r>
      <w:r w:rsidR="009F25EA">
        <w:t xml:space="preserve"> </w:t>
      </w:r>
      <w:r w:rsidR="00C27896">
        <w:t xml:space="preserve"> </w:t>
      </w:r>
    </w:p>
    <w:p w14:paraId="117182DA" w14:textId="6504DA46" w:rsidR="004E2D6D" w:rsidRDefault="004E2D6D" w:rsidP="007654F3">
      <w:pPr>
        <w:pStyle w:val="Paragraph"/>
        <w:ind w:firstLine="0"/>
      </w:pPr>
      <w:r>
        <w:rPr>
          <w:noProof/>
          <w:lang w:eastAsia="en-GB"/>
        </w:rPr>
        <mc:AlternateContent>
          <mc:Choice Requires="wpc">
            <w:drawing>
              <wp:inline distT="0" distB="0" distL="0" distR="0" wp14:anchorId="038F26BE" wp14:editId="482191A5">
                <wp:extent cx="2831465" cy="3291477"/>
                <wp:effectExtent l="0" t="0" r="0" b="4445"/>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5" name="Picture 15"/>
                          <pic:cNvPicPr/>
                        </pic:nvPicPr>
                        <pic:blipFill rotWithShape="1">
                          <a:blip r:embed="rId13" cstate="print">
                            <a:extLst>
                              <a:ext uri="{28A0092B-C50C-407E-A947-70E740481C1C}">
                                <a14:useLocalDpi xmlns:a14="http://schemas.microsoft.com/office/drawing/2010/main" val="0"/>
                              </a:ext>
                            </a:extLst>
                          </a:blip>
                          <a:srcRect t="1516" b="4690"/>
                          <a:stretch/>
                        </pic:blipFill>
                        <pic:spPr bwMode="auto">
                          <a:xfrm>
                            <a:off x="99060" y="64093"/>
                            <a:ext cx="2565710" cy="1739147"/>
                          </a:xfrm>
                          <a:prstGeom prst="rect">
                            <a:avLst/>
                          </a:prstGeom>
                          <a:noFill/>
                        </pic:spPr>
                      </pic:pic>
                      <pic:pic xmlns:pic="http://schemas.openxmlformats.org/drawingml/2006/picture">
                        <pic:nvPicPr>
                          <pic:cNvPr id="16" name="Picture 1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50117" y="1786903"/>
                            <a:ext cx="2497528" cy="1504993"/>
                          </a:xfrm>
                          <a:prstGeom prst="rect">
                            <a:avLst/>
                          </a:prstGeom>
                          <a:noFill/>
                        </pic:spPr>
                      </pic:pic>
                      <wps:wsp>
                        <wps:cNvPr id="17" name="Text Box 70"/>
                        <wps:cNvSpPr txBox="1"/>
                        <wps:spPr>
                          <a:xfrm>
                            <a:off x="1079695" y="1848104"/>
                            <a:ext cx="770255" cy="287020"/>
                          </a:xfrm>
                          <a:prstGeom prst="rect">
                            <a:avLst/>
                          </a:prstGeom>
                          <a:noFill/>
                          <a:ln w="6350">
                            <a:noFill/>
                          </a:ln>
                        </wps:spPr>
                        <wps:txbx>
                          <w:txbxContent>
                            <w:p w14:paraId="4B1CA050" w14:textId="77777777" w:rsidR="004E2D6D" w:rsidRPr="007654F3" w:rsidRDefault="004E2D6D" w:rsidP="004E2D6D">
                              <w:pPr>
                                <w:pStyle w:val="NormalWeb"/>
                                <w:spacing w:before="0" w:beforeAutospacing="0" w:after="160" w:afterAutospacing="0" w:line="256" w:lineRule="auto"/>
                                <w:rPr>
                                  <w:rFonts w:ascii="Times" w:hAnsi="Times" w:cs="Times"/>
                                  <w:sz w:val="22"/>
                                </w:rPr>
                              </w:pPr>
                              <w:proofErr w:type="spellStart"/>
                              <w:r w:rsidRPr="007654F3">
                                <w:rPr>
                                  <w:rFonts w:ascii="Times" w:eastAsia="Calibri" w:hAnsi="Times" w:cs="Times"/>
                                  <w:sz w:val="20"/>
                                  <w:szCs w:val="22"/>
                                </w:rPr>
                                <w:t>CeO</w:t>
                              </w:r>
                              <w:proofErr w:type="spellEnd"/>
                              <w:r w:rsidRPr="007654F3">
                                <w:rPr>
                                  <w:rFonts w:ascii="Times" w:eastAsia="Calibri" w:hAnsi="Times" w:cs="Times"/>
                                  <w:position w:val="-6"/>
                                  <w:sz w:val="20"/>
                                  <w:szCs w:val="22"/>
                                  <w:vertAlign w:val="subscript"/>
                                </w:rPr>
                                <w:t>2</w:t>
                              </w:r>
                              <w:r w:rsidRPr="007654F3">
                                <w:rPr>
                                  <w:rFonts w:ascii="Times" w:eastAsia="Calibri" w:hAnsi="Times" w:cs="Times"/>
                                  <w:sz w:val="20"/>
                                  <w:szCs w:val="22"/>
                                </w:rPr>
                                <w:t xml:space="preserve"> (220)</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8" name="Text Box 70"/>
                        <wps:cNvSpPr txBox="1"/>
                        <wps:spPr>
                          <a:xfrm>
                            <a:off x="0" y="35999"/>
                            <a:ext cx="330200" cy="287020"/>
                          </a:xfrm>
                          <a:prstGeom prst="rect">
                            <a:avLst/>
                          </a:prstGeom>
                          <a:noFill/>
                          <a:ln w="6350">
                            <a:noFill/>
                          </a:ln>
                        </wps:spPr>
                        <wps:txbx>
                          <w:txbxContent>
                            <w:p w14:paraId="4DFE6CC7" w14:textId="7E643C2D" w:rsidR="0001041A" w:rsidRPr="007654F3" w:rsidRDefault="0001041A" w:rsidP="0001041A">
                              <w:pPr>
                                <w:pStyle w:val="NormalWeb"/>
                                <w:spacing w:before="0" w:beforeAutospacing="0" w:after="160" w:afterAutospacing="0" w:line="254" w:lineRule="auto"/>
                                <w:rPr>
                                  <w:sz w:val="22"/>
                                </w:rPr>
                              </w:pPr>
                              <w:r w:rsidRPr="007654F3">
                                <w:rPr>
                                  <w:rFonts w:eastAsia="Calibri"/>
                                  <w:sz w:val="20"/>
                                  <w:szCs w:val="22"/>
                                </w:rPr>
                                <w:t>(a)</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9" name="Text Box 70"/>
                        <wps:cNvSpPr txBox="1"/>
                        <wps:spPr>
                          <a:xfrm>
                            <a:off x="8627" y="1786916"/>
                            <a:ext cx="337820" cy="287020"/>
                          </a:xfrm>
                          <a:prstGeom prst="rect">
                            <a:avLst/>
                          </a:prstGeom>
                          <a:noFill/>
                          <a:ln w="6350">
                            <a:noFill/>
                          </a:ln>
                        </wps:spPr>
                        <wps:txbx>
                          <w:txbxContent>
                            <w:p w14:paraId="1DB302AE" w14:textId="1E6070F3" w:rsidR="007654F3" w:rsidRDefault="007654F3" w:rsidP="007654F3">
                              <w:pPr>
                                <w:pStyle w:val="NormalWeb"/>
                                <w:spacing w:before="0" w:beforeAutospacing="0" w:after="160" w:afterAutospacing="0" w:line="252" w:lineRule="auto"/>
                              </w:pPr>
                              <w:r>
                                <w:rPr>
                                  <w:rFonts w:eastAsia="Calibri"/>
                                  <w:sz w:val="20"/>
                                  <w:szCs w:val="20"/>
                                </w:rPr>
                                <w:t>(b)</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38F26BE" id="Canvas 5" o:spid="_x0000_s1032" editas="canvas" style="width:222.95pt;height:259.15pt;mso-position-horizontal-relative:char;mso-position-vertical-relative:line" coordsize="28314,32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">
                <v:shape id="_x0000_s1033" type="#_x0000_t75" style="position:absolute;width:28314;height:32912;visibility:visible;mso-wrap-style:square">
                  <v:fill o:detectmouseclick="t"/>
                  <v:path o:connecttype="none"/>
                </v:shape>
                <v:shape id="Picture 15" o:spid="_x0000_s1034" type="#_x0000_t75" style="position:absolute;left:990;top:640;width:25657;height:17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">
                  <v:imagedata r:id="rId15" o:title="" croptop="994f" cropbottom="3074f"/>
                </v:shape>
                <v:shape id="Picture 16" o:spid="_x0000_s1035" type="#_x0000_t75" style="position:absolute;left:2501;top:17869;width:24975;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">
                  <v:imagedata r:id="rId16" o:title=""/>
                </v:shape>
                <v:shape id="Text Box 70" o:spid="_x0000_s1036" type="#_x0000_t202" style="position:absolute;left:10796;top:18481;width:7703;height:28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" filled="f" stroked="f" strokeweight=".5pt">
                  <v:textbox>
                    <w:txbxContent>
                      <w:p w14:paraId="4B1CA050" w14:textId="77777777" w:rsidR="004E2D6D" w:rsidRPr="007654F3" w:rsidRDefault="004E2D6D" w:rsidP="004E2D6D">
                        <w:pPr>
                          <w:pStyle w:val="NormalWeb"/>
                          <w:spacing w:before="0" w:beforeAutospacing="0" w:after="160" w:afterAutospacing="0" w:line="256" w:lineRule="auto"/>
                          <w:rPr>
                            <w:rFonts w:ascii="Times" w:hAnsi="Times" w:cs="Times"/>
                            <w:sz w:val="22"/>
                          </w:rPr>
                        </w:pPr>
                        <w:proofErr w:type="spellStart"/>
                        <w:r w:rsidRPr="007654F3">
                          <w:rPr>
                            <w:rFonts w:ascii="Times" w:eastAsia="Calibri" w:hAnsi="Times" w:cs="Times"/>
                            <w:sz w:val="20"/>
                            <w:szCs w:val="22"/>
                          </w:rPr>
                          <w:t>CeO</w:t>
                        </w:r>
                        <w:proofErr w:type="spellEnd"/>
                        <w:r w:rsidRPr="007654F3">
                          <w:rPr>
                            <w:rFonts w:ascii="Times" w:eastAsia="Calibri" w:hAnsi="Times" w:cs="Times"/>
                            <w:position w:val="-6"/>
                            <w:sz w:val="20"/>
                            <w:szCs w:val="22"/>
                            <w:vertAlign w:val="subscript"/>
                          </w:rPr>
                          <w:t>2</w:t>
                        </w:r>
                        <w:r w:rsidRPr="007654F3">
                          <w:rPr>
                            <w:rFonts w:ascii="Times" w:eastAsia="Calibri" w:hAnsi="Times" w:cs="Times"/>
                            <w:sz w:val="20"/>
                            <w:szCs w:val="22"/>
                          </w:rPr>
                          <w:t xml:space="preserve"> (220)</w:t>
                        </w:r>
                      </w:p>
                    </w:txbxContent>
                  </v:textbox>
                </v:shape>
                <v:shape id="Text Box 70" o:spid="_x0000_s1037" type="#_x0000_t202" style="position:absolute;top:359;width:3302;height:28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" filled="f" stroked="f" strokeweight=".5pt">
                  <v:textbox>
                    <w:txbxContent>
                      <w:p w14:paraId="4DFE6CC7" w14:textId="7E643C2D" w:rsidR="0001041A" w:rsidRPr="007654F3" w:rsidRDefault="0001041A" w:rsidP="0001041A">
                        <w:pPr>
                          <w:pStyle w:val="NormalWeb"/>
                          <w:spacing w:before="0" w:beforeAutospacing="0" w:after="160" w:afterAutospacing="0" w:line="254" w:lineRule="auto"/>
                          <w:rPr>
                            <w:sz w:val="22"/>
                          </w:rPr>
                        </w:pPr>
                        <w:r w:rsidRPr="007654F3">
                          <w:rPr>
                            <w:rFonts w:eastAsia="Calibri"/>
                            <w:sz w:val="20"/>
                            <w:szCs w:val="22"/>
                          </w:rPr>
                          <w:t>(a)</w:t>
                        </w:r>
                      </w:p>
                    </w:txbxContent>
                  </v:textbox>
                </v:shape>
                <v:shape id="Text Box 70" o:spid="_x0000_s1038" type="#_x0000_t202" style="position:absolute;left:86;top:17869;width:3378;height:28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" filled="f" stroked="f" strokeweight=".5pt">
                  <v:textbox>
                    <w:txbxContent>
                      <w:p w14:paraId="1DB302AE" w14:textId="1E6070F3" w:rsidR="007654F3" w:rsidRDefault="007654F3" w:rsidP="007654F3">
                        <w:pPr>
                          <w:pStyle w:val="NormalWeb"/>
                          <w:spacing w:before="0" w:beforeAutospacing="0" w:after="160" w:afterAutospacing="0" w:line="252" w:lineRule="auto"/>
                        </w:pPr>
                        <w:r>
                          <w:rPr>
                            <w:rFonts w:eastAsia="Calibri"/>
                            <w:sz w:val="20"/>
                            <w:szCs w:val="20"/>
                          </w:rPr>
                          <w:t>(b)</w:t>
                        </w:r>
                      </w:p>
                    </w:txbxContent>
                  </v:textbox>
                </v:shape>
                <w10:anchorlock/>
              </v:group>
            </w:pict>
          </mc:Fallback>
        </mc:AlternateContent>
      </w:r>
    </w:p>
    <w:p w14:paraId="77F76E4F" w14:textId="0D375BE2" w:rsidR="007654F3" w:rsidRPr="00E34133" w:rsidRDefault="007654F3" w:rsidP="007654F3">
      <w:pPr>
        <w:pStyle w:val="FigureNumbering"/>
        <w:rPr>
          <w:rFonts w:ascii="Times" w:hAnsi="Times" w:cs="Times"/>
          <w:b w:val="0"/>
          <w:bCs w:val="0"/>
        </w:rPr>
      </w:pPr>
      <w:r w:rsidRPr="00E34133">
        <w:rPr>
          <w:rFonts w:ascii="Times" w:hAnsi="Times" w:cs="Times"/>
        </w:rPr>
        <w:t xml:space="preserve">Fig. </w:t>
      </w:r>
      <w:r w:rsidR="0025141E" w:rsidRPr="00E34133">
        <w:rPr>
          <w:rFonts w:ascii="Times" w:hAnsi="Times" w:cs="Times"/>
        </w:rPr>
        <w:t>3</w:t>
      </w:r>
      <w:r w:rsidRPr="00E34133">
        <w:rPr>
          <w:rFonts w:ascii="Times" w:hAnsi="Times" w:cs="Times"/>
          <w:b w:val="0"/>
          <w:bCs w:val="0"/>
        </w:rPr>
        <w:t>.</w:t>
      </w:r>
      <w:r w:rsidR="00994565" w:rsidRPr="00E34133">
        <w:rPr>
          <w:rFonts w:ascii="Times" w:hAnsi="Times" w:cs="Times"/>
          <w:b w:val="0"/>
          <w:bCs w:val="0"/>
        </w:rPr>
        <w:t xml:space="preserve"> (a) Neutron flux distribution of WISH at sample position</w:t>
      </w:r>
      <w:r w:rsidR="00FC11A9" w:rsidRPr="00E34133">
        <w:rPr>
          <w:rFonts w:ascii="Times" w:hAnsi="Times" w:cs="Times"/>
          <w:b w:val="0"/>
          <w:bCs w:val="0"/>
        </w:rPr>
        <w:t>, and</w:t>
      </w:r>
      <w:r w:rsidR="00994565" w:rsidRPr="00E34133">
        <w:rPr>
          <w:rFonts w:ascii="Times" w:hAnsi="Times" w:cs="Times"/>
          <w:b w:val="0"/>
          <w:bCs w:val="0"/>
        </w:rPr>
        <w:t xml:space="preserve"> (b) Bragg peak from ENGIN-X</w:t>
      </w:r>
      <w:r w:rsidR="00FC11A9" w:rsidRPr="00E34133">
        <w:rPr>
          <w:rFonts w:ascii="Times" w:hAnsi="Times" w:cs="Times"/>
          <w:b w:val="0"/>
          <w:bCs w:val="0"/>
        </w:rPr>
        <w:t>.</w:t>
      </w:r>
    </w:p>
    <w:p w14:paraId="692E35E2" w14:textId="7415FA7C" w:rsidR="00657B33" w:rsidRPr="00A473A5" w:rsidRDefault="00206EEC" w:rsidP="00657B33">
      <w:pPr>
        <w:pStyle w:val="Subsubsection"/>
        <w:rPr>
          <w:lang w:val="en-GB"/>
        </w:rPr>
      </w:pPr>
      <w:r>
        <w:rPr>
          <w:lang w:val="en-GB"/>
        </w:rPr>
        <w:t>Guide geometry</w:t>
      </w:r>
    </w:p>
    <w:p w14:paraId="520B19A4" w14:textId="6142AD2D" w:rsidR="00436683" w:rsidRDefault="00317DF0" w:rsidP="007819B5">
      <w:pPr>
        <w:pStyle w:val="Paragraph"/>
        <w:ind w:firstLine="0"/>
      </w:pPr>
      <w:r>
        <w:t xml:space="preserve">An </w:t>
      </w:r>
      <w:r w:rsidR="00EA271E" w:rsidRPr="00EA271E">
        <w:t xml:space="preserve">elliptic guide </w:t>
      </w:r>
      <w:r w:rsidR="005B4AB8">
        <w:t xml:space="preserve">was selected for </w:t>
      </w:r>
      <w:proofErr w:type="spellStart"/>
      <w:r w:rsidR="005B4AB8">
        <w:t>eMAP</w:t>
      </w:r>
      <w:proofErr w:type="spellEnd"/>
      <w:r w:rsidR="005B4AB8">
        <w:t xml:space="preserve"> to maximise flux</w:t>
      </w:r>
      <w:r w:rsidR="007819B5">
        <w:t xml:space="preserve">. </w:t>
      </w:r>
      <w:r w:rsidR="00EA271E" w:rsidRPr="00EA271E">
        <w:t>The elliptic guide design was adjusted to feature a constant width along its length to due to the low horizontal divergence requirement for strain scanning.</w:t>
      </w:r>
      <w:r w:rsidR="00206EEC" w:rsidRPr="00206EEC">
        <w:t xml:space="preserve"> Simulations were performed to compare its performance with other guide geometries such as </w:t>
      </w:r>
      <w:r w:rsidR="00E80AEF">
        <w:t>the</w:t>
      </w:r>
      <w:r w:rsidR="007819B5">
        <w:t xml:space="preserve"> </w:t>
      </w:r>
      <w:r w:rsidR="00E80AEF">
        <w:t xml:space="preserve">straight guide of </w:t>
      </w:r>
      <w:r w:rsidR="00206EEC" w:rsidRPr="00206EEC">
        <w:t xml:space="preserve">rectangular cross-section </w:t>
      </w:r>
      <w:r w:rsidR="00E80AEF">
        <w:t>a</w:t>
      </w:r>
      <w:r w:rsidR="00206EEC" w:rsidRPr="00206EEC">
        <w:t xml:space="preserve">nd ballistic guide (divergent at the start, straight in middle then converging at end). </w:t>
      </w:r>
      <w:r w:rsidR="000425A1" w:rsidRPr="00206EEC">
        <w:t xml:space="preserve">Fig. </w:t>
      </w:r>
      <w:r w:rsidR="000425A1">
        <w:t xml:space="preserve">4 shows </w:t>
      </w:r>
      <w:r w:rsidR="00206EEC" w:rsidRPr="00206EEC">
        <w:t>the elliptic guide generally gives higher brilliance transfer</w:t>
      </w:r>
      <w:r w:rsidR="004F4D6D">
        <w:t xml:space="preserve"> (BT)</w:t>
      </w:r>
      <w:r w:rsidR="00206EEC" w:rsidRPr="00206EEC">
        <w:t xml:space="preserve"> at λ&gt;0.8 Å </w:t>
      </w:r>
      <w:r w:rsidR="00D250EC">
        <w:t xml:space="preserve">and achieves </w:t>
      </w:r>
      <w:r w:rsidR="00D250EC" w:rsidRPr="00433CCC">
        <w:rPr>
          <w:rFonts w:cs="Times"/>
        </w:rPr>
        <w:t>&gt;90% BT at λ=2-3 Å</w:t>
      </w:r>
      <w:r w:rsidR="00D250EC" w:rsidRPr="00206EEC">
        <w:t xml:space="preserve"> </w:t>
      </w:r>
      <w:r w:rsidR="00206EEC" w:rsidRPr="00206EEC">
        <w:t>where most dominant Bragg peaks of engineering materials are located.</w:t>
      </w:r>
      <w:r w:rsidR="00476687" w:rsidRPr="00476687">
        <w:t xml:space="preserve"> </w:t>
      </w:r>
      <w:r w:rsidR="00476687">
        <w:t xml:space="preserve">The </w:t>
      </w:r>
      <w:r w:rsidR="007C5046">
        <w:t xml:space="preserve">BT </w:t>
      </w:r>
      <w:r w:rsidR="00476687">
        <w:t xml:space="preserve">simulations were performed using </w:t>
      </w:r>
      <w:r w:rsidR="00476687" w:rsidRPr="00476687">
        <w:t>a divergence of 0.12</w:t>
      </w:r>
      <w:r w:rsidR="00307B2C" w:rsidRPr="00476687">
        <w:t>°</w:t>
      </w:r>
      <w:r w:rsidR="00476687" w:rsidRPr="00476687">
        <w:t xml:space="preserve">×0.6° half width at half maximum (HWHM) at sample position. The small 0.12° horizontal divergence was selected to achieve good diffraction resolution and a homogeneous beam profile. </w:t>
      </w:r>
      <w:r w:rsidR="00631C0B">
        <w:t>It was found that a unifor</w:t>
      </w:r>
      <w:r w:rsidR="00631C0B" w:rsidRPr="00631C0B">
        <w:t>m beam can be defined at the sample position by controlling t</w:t>
      </w:r>
      <w:r w:rsidR="00476687" w:rsidRPr="00631C0B">
        <w:t xml:space="preserve">he vertical divergence </w:t>
      </w:r>
      <w:r w:rsidR="00631C0B" w:rsidRPr="00631C0B">
        <w:t>up to ~0.4°</w:t>
      </w:r>
      <w:r w:rsidR="00476687" w:rsidRPr="00631C0B">
        <w:t>.</w:t>
      </w:r>
      <w:r w:rsidR="00476687" w:rsidRPr="00476687">
        <w:t xml:space="preserve"> </w:t>
      </w:r>
      <w:r w:rsidR="005336C8">
        <w:t>Nevertheless, t</w:t>
      </w:r>
      <w:r w:rsidR="00476687" w:rsidRPr="00476687">
        <w:t xml:space="preserve">he vertical divergence was increased </w:t>
      </w:r>
      <w:r w:rsidR="005336C8">
        <w:t>to 0.6</w:t>
      </w:r>
      <w:r w:rsidR="005336C8" w:rsidRPr="00631C0B">
        <w:t>°</w:t>
      </w:r>
      <w:r w:rsidR="005336C8">
        <w:t xml:space="preserve"> </w:t>
      </w:r>
      <w:r w:rsidR="00476687" w:rsidRPr="00476687">
        <w:t xml:space="preserve">in the BT simulations to account for the need </w:t>
      </w:r>
      <w:r w:rsidR="005336C8">
        <w:t>of</w:t>
      </w:r>
      <w:r w:rsidR="00476687" w:rsidRPr="00476687">
        <w:t xml:space="preserve"> higher flux </w:t>
      </w:r>
      <w:r w:rsidR="005D7F50">
        <w:t>with</w:t>
      </w:r>
      <w:r w:rsidR="00476687" w:rsidRPr="00476687">
        <w:t xml:space="preserve"> </w:t>
      </w:r>
      <w:r w:rsidR="00236B9D">
        <w:t>certain</w:t>
      </w:r>
      <w:r w:rsidR="00476687" w:rsidRPr="00476687">
        <w:t xml:space="preserve"> experiments.</w:t>
      </w:r>
    </w:p>
    <w:p w14:paraId="38256A80" w14:textId="707A0D47" w:rsidR="00C856B1" w:rsidRDefault="00C856B1" w:rsidP="00786C1E">
      <w:pPr>
        <w:pStyle w:val="Paragraph"/>
        <w:ind w:firstLine="0"/>
      </w:pPr>
      <w:r>
        <w:rPr>
          <w:noProof/>
          <w:lang w:eastAsia="en-GB"/>
        </w:rPr>
        <mc:AlternateContent>
          <mc:Choice Requires="wpc">
            <w:drawing>
              <wp:inline distT="0" distB="0" distL="0" distR="0" wp14:anchorId="436B62EE" wp14:editId="034E5E08">
                <wp:extent cx="2831465" cy="1651635"/>
                <wp:effectExtent l="0" t="0" r="6985" b="5715"/>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6" name="Picture 6"/>
                          <pic:cNvPicPr/>
                        </pic:nvPicPr>
                        <pic:blipFill rotWithShape="1">
                          <a:blip r:embed="rId17" cstate="print">
                            <a:extLst>
                              <a:ext uri="{28A0092B-C50C-407E-A947-70E740481C1C}">
                                <a14:useLocalDpi xmlns:a14="http://schemas.microsoft.com/office/drawing/2010/main" val="0"/>
                              </a:ext>
                            </a:extLst>
                          </a:blip>
                          <a:srcRect b="4336"/>
                          <a:stretch/>
                        </pic:blipFill>
                        <pic:spPr bwMode="auto">
                          <a:xfrm>
                            <a:off x="77638" y="0"/>
                            <a:ext cx="2601810" cy="1651635"/>
                          </a:xfrm>
                          <a:prstGeom prst="rect">
                            <a:avLst/>
                          </a:prstGeom>
                          <a:noFill/>
                        </pic:spPr>
                      </pic:pic>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53F926" id="Canvas 2" o:spid="_x0000_s1026" editas="canvas" style="width:222.95pt;height:130.05pt;mso-position-horizontal-relative:char;mso-position-vertical-relative:line" coordsize="28314,16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">
                <v:shape id="_x0000_s1027" type="#_x0000_t75" style="position:absolute;width:28314;height:16516;visibility:visible;mso-wrap-style:square" filled="t">
                  <v:fill o:detectmouseclick="t"/>
                  <v:path o:connecttype="none"/>
                </v:shape>
                <v:shape id="Picture 6" o:spid="_x0000_s1028" type="#_x0000_t75" style="position:absolute;left:776;width:26018;height:16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">
                  <v:imagedata r:id="rId18" o:title="" cropbottom="2842f"/>
                </v:shape>
                <w10:anchorlock/>
              </v:group>
            </w:pict>
          </mc:Fallback>
        </mc:AlternateContent>
      </w:r>
    </w:p>
    <w:p w14:paraId="78755774" w14:textId="2A473E7B" w:rsidR="00C856B1" w:rsidRPr="00E34133" w:rsidRDefault="00C856B1" w:rsidP="00C856B1">
      <w:pPr>
        <w:pStyle w:val="FigureNumbering"/>
        <w:rPr>
          <w:rFonts w:ascii="Times" w:hAnsi="Times" w:cs="Times"/>
          <w:b w:val="0"/>
          <w:bCs w:val="0"/>
        </w:rPr>
      </w:pPr>
      <w:r w:rsidRPr="00E34133">
        <w:rPr>
          <w:rFonts w:ascii="Times" w:hAnsi="Times" w:cs="Times"/>
        </w:rPr>
        <w:lastRenderedPageBreak/>
        <w:t xml:space="preserve">Fig. </w:t>
      </w:r>
      <w:r w:rsidR="0025141E" w:rsidRPr="00E34133">
        <w:rPr>
          <w:rFonts w:ascii="Times" w:hAnsi="Times" w:cs="Times"/>
        </w:rPr>
        <w:t>4</w:t>
      </w:r>
      <w:r w:rsidRPr="00E34133">
        <w:rPr>
          <w:rFonts w:ascii="Times" w:hAnsi="Times" w:cs="Times"/>
          <w:b w:val="0"/>
          <w:bCs w:val="0"/>
        </w:rPr>
        <w:t>. Brilliance transfer of the straight m=3 guide in various geometries. 40</w:t>
      </w:r>
      <w:r w:rsidR="00CA453B" w:rsidRPr="00E34133">
        <w:rPr>
          <w:rFonts w:ascii="Times" w:hAnsi="Times" w:cs="Times"/>
          <w:b w:val="0"/>
          <w:bCs w:val="0"/>
        </w:rPr>
        <w:t>×60 mm</w:t>
      </w:r>
      <w:r w:rsidR="00CA453B" w:rsidRPr="00E34133">
        <w:rPr>
          <w:rFonts w:ascii="Times" w:hAnsi="Times" w:cs="Times"/>
          <w:b w:val="0"/>
          <w:bCs w:val="0"/>
          <w:vertAlign w:val="superscript"/>
        </w:rPr>
        <w:t>2</w:t>
      </w:r>
      <w:r w:rsidR="00CA453B" w:rsidRPr="00E34133">
        <w:rPr>
          <w:rFonts w:ascii="Times" w:hAnsi="Times" w:cs="Times"/>
          <w:b w:val="0"/>
          <w:bCs w:val="0"/>
        </w:rPr>
        <w:t xml:space="preserve"> guide cross-section </w:t>
      </w:r>
      <w:r w:rsidR="007704BD" w:rsidRPr="00E34133">
        <w:rPr>
          <w:rFonts w:ascii="Times" w:hAnsi="Times" w:cs="Times"/>
          <w:b w:val="0"/>
          <w:bCs w:val="0"/>
        </w:rPr>
        <w:t xml:space="preserve">defined </w:t>
      </w:r>
      <w:r w:rsidRPr="00E34133">
        <w:rPr>
          <w:rFonts w:ascii="Times" w:hAnsi="Times" w:cs="Times"/>
          <w:b w:val="0"/>
          <w:bCs w:val="0"/>
        </w:rPr>
        <w:t xml:space="preserve">at </w:t>
      </w:r>
      <w:r w:rsidR="00F7451F" w:rsidRPr="00E34133">
        <w:rPr>
          <w:rFonts w:ascii="Times" w:hAnsi="Times" w:cs="Times"/>
          <w:b w:val="0"/>
          <w:bCs w:val="0"/>
        </w:rPr>
        <w:t xml:space="preserve">the </w:t>
      </w:r>
      <w:r w:rsidRPr="00E34133">
        <w:rPr>
          <w:rFonts w:ascii="Times" w:hAnsi="Times" w:cs="Times"/>
          <w:b w:val="0"/>
          <w:bCs w:val="0"/>
        </w:rPr>
        <w:t>entrance</w:t>
      </w:r>
      <w:r w:rsidR="00CA453B" w:rsidRPr="00E34133">
        <w:rPr>
          <w:rFonts w:ascii="Times" w:hAnsi="Times" w:cs="Times"/>
          <w:b w:val="0"/>
          <w:bCs w:val="0"/>
        </w:rPr>
        <w:t xml:space="preserve"> of the </w:t>
      </w:r>
      <w:r w:rsidRPr="00E34133">
        <w:rPr>
          <w:rFonts w:ascii="Times" w:hAnsi="Times" w:cs="Times"/>
          <w:b w:val="0"/>
          <w:bCs w:val="0"/>
        </w:rPr>
        <w:t>ballistic and elliptic guide</w:t>
      </w:r>
      <w:r w:rsidR="00CA453B" w:rsidRPr="00E34133">
        <w:rPr>
          <w:rFonts w:ascii="Times" w:hAnsi="Times" w:cs="Times"/>
          <w:b w:val="0"/>
          <w:bCs w:val="0"/>
        </w:rPr>
        <w:t>s</w:t>
      </w:r>
      <w:r w:rsidRPr="00E34133">
        <w:rPr>
          <w:rFonts w:ascii="Times" w:hAnsi="Times" w:cs="Times"/>
          <w:b w:val="0"/>
          <w:bCs w:val="0"/>
        </w:rPr>
        <w:t>. Ballistic guide is elliptic in the first and final 10 m</w:t>
      </w:r>
      <w:r w:rsidR="00236B9D" w:rsidRPr="00E34133">
        <w:rPr>
          <w:rFonts w:ascii="Times" w:hAnsi="Times" w:cs="Times"/>
          <w:b w:val="0"/>
          <w:bCs w:val="0"/>
        </w:rPr>
        <w:t xml:space="preserve"> of L</w:t>
      </w:r>
      <w:r w:rsidR="00236B9D" w:rsidRPr="00E34133">
        <w:rPr>
          <w:rFonts w:ascii="Times" w:hAnsi="Times" w:cs="Times"/>
          <w:b w:val="0"/>
          <w:bCs w:val="0"/>
          <w:vertAlign w:val="subscript"/>
        </w:rPr>
        <w:t>1</w:t>
      </w:r>
      <w:r w:rsidRPr="00E34133">
        <w:rPr>
          <w:rFonts w:ascii="Times" w:hAnsi="Times" w:cs="Times"/>
          <w:b w:val="0"/>
          <w:bCs w:val="0"/>
        </w:rPr>
        <w:t>.</w:t>
      </w:r>
    </w:p>
    <w:p w14:paraId="184D8A12" w14:textId="77777777" w:rsidR="00C14FAE" w:rsidRPr="00C14FAE" w:rsidRDefault="00C14FAE" w:rsidP="00C14FAE">
      <w:pPr>
        <w:rPr>
          <w:lang w:val="en-GB"/>
        </w:rPr>
      </w:pPr>
    </w:p>
    <w:p w14:paraId="287D7BAA" w14:textId="6EF12346" w:rsidR="00433CCC" w:rsidRDefault="00574E81" w:rsidP="0006701B">
      <w:pPr>
        <w:ind w:firstLine="454"/>
        <w:jc w:val="both"/>
        <w:rPr>
          <w:rFonts w:ascii="Times" w:hAnsi="Times" w:cs="Times"/>
          <w:sz w:val="20"/>
          <w:lang w:val="en-GB"/>
        </w:rPr>
      </w:pPr>
      <w:r>
        <w:rPr>
          <w:rFonts w:ascii="Times" w:hAnsi="Times" w:cs="Times"/>
          <w:sz w:val="20"/>
          <w:lang w:val="en-GB"/>
        </w:rPr>
        <w:t>The</w:t>
      </w:r>
      <w:r w:rsidR="00B61AC5" w:rsidRPr="00B61AC5">
        <w:rPr>
          <w:rFonts w:ascii="Times" w:hAnsi="Times" w:cs="Times"/>
          <w:sz w:val="20"/>
          <w:lang w:val="en-GB"/>
        </w:rPr>
        <w:t xml:space="preserve"> conventional design for engineering diffractometers often includes a curved section in the guide to eliminate line of sight</w:t>
      </w:r>
      <w:r>
        <w:rPr>
          <w:rFonts w:ascii="Times" w:hAnsi="Times" w:cs="Times"/>
          <w:sz w:val="20"/>
          <w:lang w:val="en-GB"/>
        </w:rPr>
        <w:t>.</w:t>
      </w:r>
      <w:r w:rsidR="00B61AC5" w:rsidRPr="00B61AC5">
        <w:rPr>
          <w:rFonts w:ascii="Times" w:hAnsi="Times" w:cs="Times"/>
          <w:sz w:val="20"/>
          <w:lang w:val="en-GB"/>
        </w:rPr>
        <w:t xml:space="preserve"> </w:t>
      </w:r>
      <w:r>
        <w:rPr>
          <w:rFonts w:ascii="Times" w:hAnsi="Times" w:cs="Times"/>
          <w:sz w:val="20"/>
          <w:lang w:val="en-GB"/>
        </w:rPr>
        <w:t xml:space="preserve">This is to </w:t>
      </w:r>
      <w:r w:rsidR="00B61AC5" w:rsidRPr="00B61AC5">
        <w:rPr>
          <w:rFonts w:ascii="Times" w:hAnsi="Times" w:cs="Times"/>
          <w:sz w:val="20"/>
          <w:lang w:val="en-GB"/>
        </w:rPr>
        <w:t xml:space="preserve">reduce the exposure of the sample to significant levels of neutron </w:t>
      </w:r>
      <w:r w:rsidR="006021EF">
        <w:rPr>
          <w:rFonts w:ascii="Times" w:hAnsi="Times" w:cs="Times"/>
          <w:sz w:val="20"/>
          <w:lang w:val="en-GB"/>
        </w:rPr>
        <w:t xml:space="preserve">and gamma radiation </w:t>
      </w:r>
      <w:r w:rsidR="00B61AC5" w:rsidRPr="00B61AC5">
        <w:rPr>
          <w:rFonts w:ascii="Times" w:hAnsi="Times" w:cs="Times"/>
          <w:sz w:val="20"/>
          <w:lang w:val="en-GB"/>
        </w:rPr>
        <w:t>that could potentially compromise further processing or characteri</w:t>
      </w:r>
      <w:r>
        <w:rPr>
          <w:rFonts w:ascii="Times" w:hAnsi="Times" w:cs="Times"/>
          <w:sz w:val="20"/>
          <w:lang w:val="en-GB"/>
        </w:rPr>
        <w:t>s</w:t>
      </w:r>
      <w:r w:rsidR="00B61AC5" w:rsidRPr="00B61AC5">
        <w:rPr>
          <w:rFonts w:ascii="Times" w:hAnsi="Times" w:cs="Times"/>
          <w:sz w:val="20"/>
          <w:lang w:val="en-GB"/>
        </w:rPr>
        <w:t>ation of engineering components or valuable specimens after neutron measurements. However, a straight guide combined with a T0 chopper could be considered as an alternative.</w:t>
      </w:r>
      <w:r w:rsidR="00B61AC5">
        <w:rPr>
          <w:rFonts w:ascii="Times" w:hAnsi="Times" w:cs="Times"/>
          <w:sz w:val="20"/>
          <w:lang w:val="en-GB"/>
        </w:rPr>
        <w:t xml:space="preserve"> </w:t>
      </w:r>
      <w:r w:rsidR="00433CCC" w:rsidRPr="00433CCC">
        <w:rPr>
          <w:rFonts w:ascii="Times" w:hAnsi="Times" w:cs="Times"/>
          <w:sz w:val="20"/>
          <w:lang w:val="en-GB"/>
        </w:rPr>
        <w:t xml:space="preserve">Fig. </w:t>
      </w:r>
      <w:r w:rsidR="0025141E">
        <w:rPr>
          <w:rFonts w:ascii="Times" w:hAnsi="Times" w:cs="Times"/>
          <w:sz w:val="20"/>
          <w:lang w:val="en-GB"/>
        </w:rPr>
        <w:t>5</w:t>
      </w:r>
      <w:r w:rsidR="00433CCC" w:rsidRPr="00433CCC">
        <w:rPr>
          <w:rFonts w:ascii="Times" w:hAnsi="Times" w:cs="Times"/>
          <w:sz w:val="20"/>
          <w:lang w:val="en-GB"/>
        </w:rPr>
        <w:t xml:space="preserve"> shows the BT from straight and curved elliptic guides</w:t>
      </w:r>
      <w:r w:rsidR="00624E9F">
        <w:rPr>
          <w:rFonts w:ascii="Times" w:hAnsi="Times" w:cs="Times"/>
          <w:sz w:val="20"/>
          <w:lang w:val="en-GB"/>
        </w:rPr>
        <w:t xml:space="preserve"> (</w:t>
      </w:r>
      <w:r w:rsidR="00624E9F" w:rsidRPr="00433CCC">
        <w:rPr>
          <w:rFonts w:ascii="Times" w:hAnsi="Times" w:cs="Times"/>
          <w:sz w:val="20"/>
          <w:lang w:val="en-GB"/>
        </w:rPr>
        <w:t>m=3</w:t>
      </w:r>
      <w:r w:rsidR="00624E9F">
        <w:rPr>
          <w:rFonts w:ascii="Times" w:hAnsi="Times" w:cs="Times"/>
          <w:sz w:val="20"/>
          <w:lang w:val="en-GB"/>
        </w:rPr>
        <w:t xml:space="preserve"> coating)</w:t>
      </w:r>
      <w:r w:rsidR="00476687">
        <w:rPr>
          <w:rFonts w:ascii="Times" w:hAnsi="Times" w:cs="Times"/>
          <w:sz w:val="20"/>
          <w:lang w:val="en-GB"/>
        </w:rPr>
        <w:t xml:space="preserve">. </w:t>
      </w:r>
      <w:r w:rsidR="00433CCC" w:rsidRPr="00433CCC">
        <w:rPr>
          <w:rFonts w:ascii="Times" w:hAnsi="Times" w:cs="Times"/>
          <w:sz w:val="20"/>
          <w:lang w:val="en-GB"/>
        </w:rPr>
        <w:t xml:space="preserve">The straight guide was designed with a 300 mm gap in the upstream section of the guide to fit a T0 chopper. </w:t>
      </w:r>
      <w:r w:rsidR="00202A20" w:rsidRPr="00202A20">
        <w:rPr>
          <w:rFonts w:ascii="Times" w:hAnsi="Times" w:cs="Times"/>
          <w:sz w:val="20"/>
          <w:lang w:val="en-GB"/>
        </w:rPr>
        <w:t xml:space="preserve">The straight guide design proved to be more effective compared to a curved guide, particularly at λ&lt;2 Å where the curved guide demonstrated poorer </w:t>
      </w:r>
      <w:r w:rsidR="00C14FAE">
        <w:rPr>
          <w:rFonts w:ascii="Times" w:hAnsi="Times" w:cs="Times"/>
          <w:sz w:val="20"/>
          <w:lang w:val="en-GB"/>
        </w:rPr>
        <w:t>BT</w:t>
      </w:r>
      <w:r w:rsidR="00202A20" w:rsidRPr="00202A20">
        <w:rPr>
          <w:rFonts w:ascii="Times" w:hAnsi="Times" w:cs="Times"/>
          <w:sz w:val="20"/>
          <w:lang w:val="en-GB"/>
        </w:rPr>
        <w:t xml:space="preserve">. As a result, a straight elliptic guide was chosen for </w:t>
      </w:r>
      <w:proofErr w:type="spellStart"/>
      <w:r w:rsidR="00202A20" w:rsidRPr="00202A20">
        <w:rPr>
          <w:rFonts w:ascii="Times" w:hAnsi="Times" w:cs="Times"/>
          <w:sz w:val="20"/>
          <w:lang w:val="en-GB"/>
        </w:rPr>
        <w:t>eMAP</w:t>
      </w:r>
      <w:proofErr w:type="spellEnd"/>
      <w:r w:rsidR="00202A20" w:rsidRPr="00202A20">
        <w:rPr>
          <w:rFonts w:ascii="Times" w:hAnsi="Times" w:cs="Times"/>
          <w:sz w:val="20"/>
          <w:lang w:val="en-GB"/>
        </w:rPr>
        <w:t>.</w:t>
      </w:r>
      <w:r w:rsidR="00433CCC" w:rsidRPr="00433CCC">
        <w:rPr>
          <w:rFonts w:ascii="Times" w:hAnsi="Times" w:cs="Times"/>
          <w:sz w:val="20"/>
          <w:lang w:val="en-GB"/>
        </w:rPr>
        <w:t xml:space="preserve"> It </w:t>
      </w:r>
      <w:r w:rsidR="0080572B">
        <w:rPr>
          <w:rFonts w:ascii="Times" w:hAnsi="Times" w:cs="Times"/>
          <w:sz w:val="20"/>
          <w:lang w:val="en-GB"/>
        </w:rPr>
        <w:t xml:space="preserve">is worth </w:t>
      </w:r>
      <w:r w:rsidR="00202A20">
        <w:rPr>
          <w:rFonts w:ascii="Times" w:hAnsi="Times" w:cs="Times"/>
          <w:sz w:val="20"/>
          <w:lang w:val="en-GB"/>
        </w:rPr>
        <w:t>noting that</w:t>
      </w:r>
      <w:r w:rsidR="0080572B">
        <w:rPr>
          <w:rFonts w:ascii="Times" w:hAnsi="Times" w:cs="Times"/>
          <w:sz w:val="20"/>
          <w:lang w:val="en-GB"/>
        </w:rPr>
        <w:t xml:space="preserve"> experimental measurement</w:t>
      </w:r>
      <w:r w:rsidR="006021EF">
        <w:rPr>
          <w:rFonts w:ascii="Times" w:hAnsi="Times" w:cs="Times"/>
          <w:sz w:val="20"/>
          <w:lang w:val="en-GB"/>
        </w:rPr>
        <w:t>s</w:t>
      </w:r>
      <w:r w:rsidR="0080572B">
        <w:rPr>
          <w:rFonts w:ascii="Times" w:hAnsi="Times" w:cs="Times"/>
          <w:sz w:val="20"/>
          <w:lang w:val="en-GB"/>
        </w:rPr>
        <w:t xml:space="preserve"> </w:t>
      </w:r>
      <w:r w:rsidR="00FE0F65">
        <w:rPr>
          <w:rFonts w:ascii="Times" w:hAnsi="Times" w:cs="Times"/>
          <w:sz w:val="20"/>
          <w:lang w:val="en-GB"/>
        </w:rPr>
        <w:t xml:space="preserve">showed </w:t>
      </w:r>
      <w:r w:rsidR="006021EF">
        <w:rPr>
          <w:rFonts w:ascii="Times" w:hAnsi="Times" w:cs="Times"/>
          <w:sz w:val="20"/>
          <w:lang w:val="en-GB"/>
        </w:rPr>
        <w:t>that</w:t>
      </w:r>
      <w:r w:rsidR="00FE0F65" w:rsidRPr="00433CCC">
        <w:rPr>
          <w:rFonts w:ascii="Times" w:hAnsi="Times" w:cs="Times"/>
          <w:sz w:val="20"/>
          <w:lang w:val="en-GB"/>
        </w:rPr>
        <w:t xml:space="preserve"> prompt pulse</w:t>
      </w:r>
      <w:r w:rsidR="006021EF">
        <w:rPr>
          <w:rFonts w:ascii="Times" w:hAnsi="Times" w:cs="Times"/>
          <w:sz w:val="20"/>
          <w:lang w:val="en-GB"/>
        </w:rPr>
        <w:t xml:space="preserve"> neutron and gamma fluxes are</w:t>
      </w:r>
      <w:r w:rsidR="00FE0F65">
        <w:rPr>
          <w:rFonts w:ascii="Times" w:hAnsi="Times" w:cs="Times"/>
          <w:sz w:val="20"/>
          <w:lang w:val="en-GB"/>
        </w:rPr>
        <w:t xml:space="preserve"> low </w:t>
      </w:r>
      <w:r w:rsidR="0080572B">
        <w:rPr>
          <w:rFonts w:ascii="Times" w:hAnsi="Times" w:cs="Times"/>
          <w:sz w:val="20"/>
          <w:lang w:val="en-GB"/>
        </w:rPr>
        <w:t xml:space="preserve">on </w:t>
      </w:r>
      <w:r w:rsidR="006021EF">
        <w:rPr>
          <w:rFonts w:ascii="Times" w:hAnsi="Times" w:cs="Times"/>
          <w:sz w:val="20"/>
          <w:lang w:val="en-GB"/>
        </w:rPr>
        <w:t xml:space="preserve">an </w:t>
      </w:r>
      <w:r w:rsidR="002B5DFC">
        <w:rPr>
          <w:rFonts w:ascii="Times" w:hAnsi="Times" w:cs="Times"/>
          <w:sz w:val="20"/>
          <w:lang w:val="en-GB"/>
        </w:rPr>
        <w:t xml:space="preserve">existing </w:t>
      </w:r>
      <w:r w:rsidR="007811F5">
        <w:rPr>
          <w:rFonts w:ascii="Times" w:hAnsi="Times" w:cs="Times"/>
          <w:sz w:val="20"/>
          <w:lang w:val="en-GB"/>
        </w:rPr>
        <w:t xml:space="preserve">instrument at </w:t>
      </w:r>
      <w:r w:rsidR="0080572B">
        <w:rPr>
          <w:rFonts w:ascii="Times" w:hAnsi="Times" w:cs="Times"/>
          <w:sz w:val="20"/>
          <w:lang w:val="en-GB"/>
        </w:rPr>
        <w:t>TS2</w:t>
      </w:r>
      <w:r w:rsidR="00124123">
        <w:rPr>
          <w:rFonts w:ascii="Times" w:hAnsi="Times" w:cs="Times"/>
          <w:sz w:val="20"/>
          <w:lang w:val="en-GB"/>
        </w:rPr>
        <w:t xml:space="preserve"> </w:t>
      </w:r>
      <w:r w:rsidR="00AA74A0">
        <w:rPr>
          <w:rFonts w:ascii="Times" w:hAnsi="Times" w:cs="Times"/>
          <w:sz w:val="20"/>
          <w:lang w:val="en-GB"/>
        </w:rPr>
        <w:t>that has similar straight elliptic guide with the same L</w:t>
      </w:r>
      <w:r w:rsidR="00AA74A0" w:rsidRPr="00124123">
        <w:rPr>
          <w:rFonts w:ascii="Times" w:hAnsi="Times" w:cs="Times"/>
          <w:sz w:val="20"/>
          <w:vertAlign w:val="subscript"/>
          <w:lang w:val="en-GB"/>
        </w:rPr>
        <w:t>1</w:t>
      </w:r>
      <w:r w:rsidR="00AA74A0">
        <w:rPr>
          <w:rFonts w:ascii="Times" w:hAnsi="Times" w:cs="Times"/>
          <w:sz w:val="20"/>
          <w:vertAlign w:val="subscript"/>
          <w:lang w:val="en-GB"/>
        </w:rPr>
        <w:t xml:space="preserve"> </w:t>
      </w:r>
      <w:r w:rsidR="00124123">
        <w:rPr>
          <w:rFonts w:ascii="Times" w:hAnsi="Times" w:cs="Times"/>
          <w:sz w:val="20"/>
          <w:lang w:val="en-GB"/>
        </w:rPr>
        <w:t>and view</w:t>
      </w:r>
      <w:r w:rsidR="00032586">
        <w:rPr>
          <w:rFonts w:ascii="Times" w:hAnsi="Times" w:cs="Times"/>
          <w:sz w:val="20"/>
          <w:lang w:val="en-GB"/>
        </w:rPr>
        <w:t>s</w:t>
      </w:r>
      <w:r w:rsidR="00124123">
        <w:rPr>
          <w:rFonts w:ascii="Times" w:hAnsi="Times" w:cs="Times"/>
          <w:sz w:val="20"/>
          <w:lang w:val="en-GB"/>
        </w:rPr>
        <w:t xml:space="preserve"> the methane moderator</w:t>
      </w:r>
      <w:r w:rsidR="00AE6C91">
        <w:rPr>
          <w:rFonts w:ascii="Times" w:hAnsi="Times" w:cs="Times"/>
          <w:sz w:val="20"/>
          <w:lang w:val="en-GB"/>
        </w:rPr>
        <w:t>.</w:t>
      </w:r>
      <w:r w:rsidR="00433CCC" w:rsidRPr="00433CCC">
        <w:rPr>
          <w:rFonts w:ascii="Times" w:hAnsi="Times" w:cs="Times"/>
          <w:sz w:val="20"/>
          <w:lang w:val="en-GB"/>
        </w:rPr>
        <w:t xml:space="preserve"> </w:t>
      </w:r>
      <w:r w:rsidR="006665CF">
        <w:rPr>
          <w:rFonts w:ascii="Times" w:hAnsi="Times" w:cs="Times"/>
          <w:sz w:val="20"/>
          <w:lang w:val="en-GB"/>
        </w:rPr>
        <w:t xml:space="preserve">Thus, </w:t>
      </w:r>
      <w:r w:rsidR="006A1BAD">
        <w:rPr>
          <w:rFonts w:ascii="Times" w:hAnsi="Times" w:cs="Times"/>
          <w:sz w:val="20"/>
          <w:lang w:val="en-GB"/>
        </w:rPr>
        <w:t>fast neutron and gamma contributions</w:t>
      </w:r>
      <w:r w:rsidR="000C6F64">
        <w:rPr>
          <w:rFonts w:ascii="Times" w:hAnsi="Times" w:cs="Times"/>
          <w:sz w:val="20"/>
          <w:lang w:val="en-GB"/>
        </w:rPr>
        <w:t xml:space="preserve"> to signal-to-noise </w:t>
      </w:r>
      <w:r w:rsidR="00032586">
        <w:rPr>
          <w:rFonts w:ascii="Times" w:hAnsi="Times" w:cs="Times"/>
          <w:sz w:val="20"/>
          <w:lang w:val="en-GB"/>
        </w:rPr>
        <w:t xml:space="preserve">at </w:t>
      </w:r>
      <w:proofErr w:type="spellStart"/>
      <w:r w:rsidR="00032586">
        <w:rPr>
          <w:rFonts w:ascii="Times" w:hAnsi="Times" w:cs="Times"/>
          <w:sz w:val="20"/>
          <w:lang w:val="en-GB"/>
        </w:rPr>
        <w:t>eMAP</w:t>
      </w:r>
      <w:proofErr w:type="spellEnd"/>
      <w:r w:rsidR="00032586">
        <w:rPr>
          <w:rFonts w:ascii="Times" w:hAnsi="Times" w:cs="Times"/>
          <w:sz w:val="20"/>
          <w:lang w:val="en-GB"/>
        </w:rPr>
        <w:t xml:space="preserve"> </w:t>
      </w:r>
      <w:r w:rsidR="000C6F64">
        <w:rPr>
          <w:rFonts w:ascii="Times" w:hAnsi="Times" w:cs="Times"/>
          <w:sz w:val="20"/>
          <w:lang w:val="en-GB"/>
        </w:rPr>
        <w:t>are</w:t>
      </w:r>
      <w:r w:rsidR="00474A4D">
        <w:rPr>
          <w:rFonts w:ascii="Times" w:hAnsi="Times" w:cs="Times"/>
          <w:sz w:val="20"/>
          <w:lang w:val="en-GB"/>
        </w:rPr>
        <w:t xml:space="preserve"> expected to be low </w:t>
      </w:r>
      <w:r w:rsidR="006665CF">
        <w:rPr>
          <w:rFonts w:ascii="Times" w:hAnsi="Times" w:cs="Times"/>
          <w:sz w:val="20"/>
          <w:lang w:val="en-GB"/>
        </w:rPr>
        <w:t>and</w:t>
      </w:r>
      <w:r w:rsidR="00433CCC" w:rsidRPr="00433CCC">
        <w:rPr>
          <w:rFonts w:ascii="Times" w:hAnsi="Times" w:cs="Times"/>
          <w:sz w:val="20"/>
          <w:lang w:val="en-GB"/>
        </w:rPr>
        <w:t xml:space="preserve"> the T0 chopper could be omitted </w:t>
      </w:r>
      <w:r w:rsidR="007811F5">
        <w:rPr>
          <w:rFonts w:ascii="Times" w:hAnsi="Times" w:cs="Times"/>
          <w:sz w:val="20"/>
          <w:lang w:val="en-GB"/>
        </w:rPr>
        <w:t>from</w:t>
      </w:r>
      <w:r w:rsidR="00433CCC" w:rsidRPr="00433CCC">
        <w:rPr>
          <w:rFonts w:ascii="Times" w:hAnsi="Times" w:cs="Times"/>
          <w:sz w:val="20"/>
          <w:lang w:val="en-GB"/>
        </w:rPr>
        <w:t xml:space="preserve"> the straight guide. </w:t>
      </w:r>
      <w:r w:rsidR="000C273F">
        <w:rPr>
          <w:rFonts w:ascii="Times" w:hAnsi="Times" w:cs="Times"/>
          <w:sz w:val="20"/>
          <w:lang w:val="en-GB"/>
        </w:rPr>
        <w:t>Nevertheless</w:t>
      </w:r>
      <w:r w:rsidR="00433CCC" w:rsidRPr="00433CCC">
        <w:rPr>
          <w:rFonts w:ascii="Times" w:hAnsi="Times" w:cs="Times"/>
          <w:sz w:val="20"/>
          <w:lang w:val="en-GB"/>
        </w:rPr>
        <w:t xml:space="preserve">, </w:t>
      </w:r>
      <w:r w:rsidR="0080572B">
        <w:rPr>
          <w:rFonts w:ascii="Times" w:hAnsi="Times" w:cs="Times"/>
          <w:sz w:val="20"/>
          <w:lang w:val="en-GB"/>
        </w:rPr>
        <w:t>a</w:t>
      </w:r>
      <w:r w:rsidR="00433CCC" w:rsidRPr="00433CCC">
        <w:rPr>
          <w:rFonts w:ascii="Times" w:hAnsi="Times" w:cs="Times"/>
          <w:sz w:val="20"/>
          <w:lang w:val="en-GB"/>
        </w:rPr>
        <w:t xml:space="preserve"> removable section </w:t>
      </w:r>
      <w:r w:rsidR="0006701B">
        <w:rPr>
          <w:rFonts w:ascii="Times" w:hAnsi="Times" w:cs="Times"/>
          <w:sz w:val="20"/>
          <w:lang w:val="en-GB"/>
        </w:rPr>
        <w:t xml:space="preserve">of the guide </w:t>
      </w:r>
      <w:r w:rsidR="000C273F">
        <w:rPr>
          <w:rFonts w:ascii="Times" w:hAnsi="Times" w:cs="Times"/>
          <w:sz w:val="20"/>
          <w:lang w:val="en-GB"/>
        </w:rPr>
        <w:t xml:space="preserve">is included in the </w:t>
      </w:r>
      <w:r w:rsidR="00711A34">
        <w:rPr>
          <w:rFonts w:ascii="Times" w:hAnsi="Times" w:cs="Times"/>
          <w:sz w:val="20"/>
          <w:lang w:val="en-GB"/>
        </w:rPr>
        <w:t xml:space="preserve">guide </w:t>
      </w:r>
      <w:r w:rsidR="000C273F">
        <w:rPr>
          <w:rFonts w:ascii="Times" w:hAnsi="Times" w:cs="Times"/>
          <w:sz w:val="20"/>
          <w:lang w:val="en-GB"/>
        </w:rPr>
        <w:t xml:space="preserve">design </w:t>
      </w:r>
      <w:r w:rsidR="00433CCC" w:rsidRPr="00433CCC">
        <w:rPr>
          <w:rFonts w:ascii="Times" w:hAnsi="Times" w:cs="Times"/>
          <w:sz w:val="20"/>
          <w:lang w:val="en-GB"/>
        </w:rPr>
        <w:t>as a contingency</w:t>
      </w:r>
      <w:r w:rsidR="0006701B">
        <w:rPr>
          <w:rFonts w:ascii="Times" w:hAnsi="Times" w:cs="Times"/>
          <w:sz w:val="20"/>
          <w:lang w:val="en-GB"/>
        </w:rPr>
        <w:t xml:space="preserve"> measure</w:t>
      </w:r>
      <w:r w:rsidR="00202A20">
        <w:rPr>
          <w:rFonts w:ascii="Times" w:hAnsi="Times" w:cs="Times"/>
          <w:sz w:val="20"/>
          <w:lang w:val="en-GB"/>
        </w:rPr>
        <w:t xml:space="preserve"> so that the </w:t>
      </w:r>
      <w:r w:rsidR="00433CCC" w:rsidRPr="00433CCC">
        <w:rPr>
          <w:rFonts w:ascii="Times" w:hAnsi="Times" w:cs="Times"/>
          <w:sz w:val="20"/>
          <w:lang w:val="en-GB"/>
        </w:rPr>
        <w:t>T0 chopper</w:t>
      </w:r>
      <w:r w:rsidR="0080572B">
        <w:rPr>
          <w:rFonts w:ascii="Times" w:hAnsi="Times" w:cs="Times"/>
          <w:sz w:val="20"/>
          <w:lang w:val="en-GB"/>
        </w:rPr>
        <w:t xml:space="preserve"> </w:t>
      </w:r>
      <w:r w:rsidR="00202A20">
        <w:rPr>
          <w:rFonts w:ascii="Times" w:hAnsi="Times" w:cs="Times"/>
          <w:sz w:val="20"/>
          <w:lang w:val="en-GB"/>
        </w:rPr>
        <w:t>could be retrofitted</w:t>
      </w:r>
      <w:r w:rsidR="0006701B">
        <w:rPr>
          <w:rFonts w:ascii="Times" w:hAnsi="Times" w:cs="Times"/>
          <w:sz w:val="20"/>
          <w:lang w:val="en-GB"/>
        </w:rPr>
        <w:t>,</w:t>
      </w:r>
      <w:r w:rsidR="00202A20">
        <w:rPr>
          <w:rFonts w:ascii="Times" w:hAnsi="Times" w:cs="Times"/>
          <w:sz w:val="20"/>
          <w:lang w:val="en-GB"/>
        </w:rPr>
        <w:t xml:space="preserve"> </w:t>
      </w:r>
      <w:r w:rsidR="0080572B">
        <w:rPr>
          <w:rFonts w:ascii="Times" w:hAnsi="Times" w:cs="Times"/>
          <w:sz w:val="20"/>
          <w:lang w:val="en-GB"/>
        </w:rPr>
        <w:t>if necessary</w:t>
      </w:r>
      <w:r w:rsidR="00433CCC" w:rsidRPr="00433CCC">
        <w:rPr>
          <w:rFonts w:ascii="Times" w:hAnsi="Times" w:cs="Times"/>
          <w:sz w:val="20"/>
          <w:lang w:val="en-GB"/>
        </w:rPr>
        <w:t xml:space="preserve">.  </w:t>
      </w:r>
    </w:p>
    <w:p w14:paraId="524D8F2C" w14:textId="061F3F36" w:rsidR="00335EAC" w:rsidRDefault="00335EAC" w:rsidP="00335EAC">
      <w:pPr>
        <w:rPr>
          <w:rFonts w:ascii="Times" w:hAnsi="Times" w:cs="Times"/>
          <w:sz w:val="20"/>
          <w:lang w:val="en-GB"/>
        </w:rPr>
      </w:pPr>
      <w:r>
        <w:rPr>
          <w:rFonts w:ascii="Times" w:hAnsi="Times" w:cs="Times"/>
          <w:noProof/>
          <w:sz w:val="20"/>
          <w:lang w:val="en-GB" w:eastAsia="en-GB"/>
        </w:rPr>
        <mc:AlternateContent>
          <mc:Choice Requires="wpc">
            <w:drawing>
              <wp:inline distT="0" distB="0" distL="0" distR="0" wp14:anchorId="76A18C99" wp14:editId="6A02BD26">
                <wp:extent cx="2831465" cy="1651635"/>
                <wp:effectExtent l="0" t="0" r="6985" b="5715"/>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0" name="Picture 20"/>
                          <pic:cNvPicPr/>
                        </pic:nvPicPr>
                        <pic:blipFill rotWithShape="1">
                          <a:blip r:embed="rId19" cstate="print">
                            <a:extLst>
                              <a:ext uri="{28A0092B-C50C-407E-A947-70E740481C1C}">
                                <a14:useLocalDpi xmlns:a14="http://schemas.microsoft.com/office/drawing/2010/main" val="0"/>
                              </a:ext>
                            </a:extLst>
                          </a:blip>
                          <a:srcRect b="4209"/>
                          <a:stretch/>
                        </pic:blipFill>
                        <pic:spPr bwMode="auto">
                          <a:xfrm>
                            <a:off x="25880" y="0"/>
                            <a:ext cx="2598525" cy="1651635"/>
                          </a:xfrm>
                          <a:prstGeom prst="rect">
                            <a:avLst/>
                          </a:prstGeom>
                          <a:noFill/>
                        </pic:spPr>
                      </pic:pic>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0672638" id="Canvas 14" o:spid="_x0000_s1026" editas="canvas" style="width:222.95pt;height:130.05pt;mso-position-horizontal-relative:char;mso-position-vertical-relative:line" coordsize="28314,16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">
                <v:shape id="_x0000_s1027" type="#_x0000_t75" style="position:absolute;width:28314;height:16516;visibility:visible;mso-wrap-style:square" filled="t">
                  <v:fill o:detectmouseclick="t"/>
                  <v:path o:connecttype="none"/>
                </v:shape>
                <v:shape id="Picture 20" o:spid="_x0000_s1028" type="#_x0000_t75" style="position:absolute;left:258;width:25986;height:16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">
                  <v:imagedata r:id="rId20" o:title="" cropbottom="2758f"/>
                </v:shape>
                <w10:anchorlock/>
              </v:group>
            </w:pict>
          </mc:Fallback>
        </mc:AlternateContent>
      </w:r>
    </w:p>
    <w:p w14:paraId="5CF16B38" w14:textId="2EE4F7D2" w:rsidR="00335EAC" w:rsidRPr="000F6845" w:rsidRDefault="00335EAC" w:rsidP="00F64146">
      <w:pPr>
        <w:pStyle w:val="FigureNumbering"/>
        <w:rPr>
          <w:rFonts w:ascii="Times" w:hAnsi="Times" w:cs="Times"/>
          <w:b w:val="0"/>
          <w:bCs w:val="0"/>
        </w:rPr>
      </w:pPr>
      <w:r w:rsidRPr="000F6845">
        <w:rPr>
          <w:rFonts w:ascii="Times" w:hAnsi="Times" w:cs="Times"/>
        </w:rPr>
        <w:t xml:space="preserve">Fig. </w:t>
      </w:r>
      <w:r w:rsidR="0025141E" w:rsidRPr="000F6845">
        <w:rPr>
          <w:rFonts w:ascii="Times" w:hAnsi="Times" w:cs="Times"/>
        </w:rPr>
        <w:t>5</w:t>
      </w:r>
      <w:r w:rsidRPr="000F6845">
        <w:rPr>
          <w:rFonts w:ascii="Times" w:hAnsi="Times" w:cs="Times"/>
          <w:b w:val="0"/>
          <w:bCs w:val="0"/>
        </w:rPr>
        <w:t xml:space="preserve">. Brilliance transfer of a straight </w:t>
      </w:r>
      <w:r w:rsidR="00D0491C">
        <w:rPr>
          <w:rFonts w:ascii="Times" w:hAnsi="Times" w:cs="Times"/>
          <w:b w:val="0"/>
          <w:bCs w:val="0"/>
        </w:rPr>
        <w:t>versus</w:t>
      </w:r>
      <w:r w:rsidRPr="000F6845">
        <w:rPr>
          <w:rFonts w:ascii="Times" w:hAnsi="Times" w:cs="Times"/>
          <w:b w:val="0"/>
          <w:bCs w:val="0"/>
        </w:rPr>
        <w:t xml:space="preserve"> curved </w:t>
      </w:r>
      <w:r w:rsidR="00C9399A" w:rsidRPr="000F6845">
        <w:rPr>
          <w:rFonts w:ascii="Times" w:hAnsi="Times" w:cs="Times"/>
          <w:b w:val="0"/>
          <w:bCs w:val="0"/>
        </w:rPr>
        <w:t xml:space="preserve">m=3 </w:t>
      </w:r>
      <w:r w:rsidRPr="000F6845">
        <w:rPr>
          <w:rFonts w:ascii="Times" w:hAnsi="Times" w:cs="Times"/>
          <w:b w:val="0"/>
          <w:bCs w:val="0"/>
        </w:rPr>
        <w:t>elliptic guide</w:t>
      </w:r>
      <w:r w:rsidR="00D0491C">
        <w:rPr>
          <w:rFonts w:ascii="Times" w:hAnsi="Times" w:cs="Times"/>
          <w:b w:val="0"/>
          <w:bCs w:val="0"/>
        </w:rPr>
        <w:t>s</w:t>
      </w:r>
      <w:r w:rsidRPr="000F6845">
        <w:rPr>
          <w:rFonts w:ascii="Times" w:hAnsi="Times" w:cs="Times"/>
          <w:b w:val="0"/>
          <w:bCs w:val="0"/>
        </w:rPr>
        <w:t>.</w:t>
      </w:r>
      <w:r w:rsidR="00844208" w:rsidRPr="000F6845">
        <w:rPr>
          <w:rFonts w:ascii="Times" w:hAnsi="Times" w:cs="Times"/>
          <w:b w:val="0"/>
          <w:bCs w:val="0"/>
        </w:rPr>
        <w:t xml:space="preserve"> </w:t>
      </w:r>
    </w:p>
    <w:p w14:paraId="6B5BB6C8" w14:textId="5FAFC0EC" w:rsidR="00C856B1" w:rsidRPr="00A473A5" w:rsidRDefault="00E32BB6" w:rsidP="00C856B1">
      <w:pPr>
        <w:pStyle w:val="Subsubsection"/>
        <w:rPr>
          <w:lang w:val="en-GB"/>
        </w:rPr>
      </w:pPr>
      <w:r>
        <w:rPr>
          <w:lang w:val="en-GB"/>
        </w:rPr>
        <w:t>Elliptic g</w:t>
      </w:r>
      <w:r w:rsidR="00C856B1">
        <w:rPr>
          <w:lang w:val="en-GB"/>
        </w:rPr>
        <w:t>uide cross-section dimensions</w:t>
      </w:r>
    </w:p>
    <w:p w14:paraId="155C5BBA" w14:textId="6714735C" w:rsidR="00C856B1" w:rsidRDefault="00C856B1" w:rsidP="00786C1E">
      <w:pPr>
        <w:pStyle w:val="Paragraph"/>
        <w:ind w:firstLine="0"/>
      </w:pPr>
      <w:r w:rsidRPr="00C856B1">
        <w:t xml:space="preserve">Fig. </w:t>
      </w:r>
      <w:r w:rsidR="0025141E">
        <w:t>6</w:t>
      </w:r>
      <w:r w:rsidRPr="00C856B1">
        <w:t xml:space="preserve"> shows the BT of a straight elliptic guide</w:t>
      </w:r>
      <w:r w:rsidR="00FB4265">
        <w:t xml:space="preserve"> with </w:t>
      </w:r>
      <w:r w:rsidR="00FB4265" w:rsidRPr="00C856B1">
        <w:t xml:space="preserve">m=3 </w:t>
      </w:r>
      <w:r w:rsidR="00FB4265">
        <w:t>coating</w:t>
      </w:r>
      <w:r w:rsidRPr="00C856B1">
        <w:t xml:space="preserve"> </w:t>
      </w:r>
      <w:r w:rsidR="00D4156C">
        <w:t>simulated with</w:t>
      </w:r>
      <w:r w:rsidRPr="00C856B1">
        <w:t xml:space="preserve"> various guide </w:t>
      </w:r>
      <w:r w:rsidR="00D44651">
        <w:t>cross-section dimensions</w:t>
      </w:r>
      <w:r w:rsidR="00B61AC5">
        <w:t>.</w:t>
      </w:r>
      <w:r w:rsidRPr="00C856B1">
        <w:t xml:space="preserve"> </w:t>
      </w:r>
      <w:r w:rsidR="007B3F78">
        <w:t xml:space="preserve">The guide height refers to the dimension at the entrance of the elliptic guide. </w:t>
      </w:r>
      <w:r w:rsidR="00C16187">
        <w:t>I</w:t>
      </w:r>
      <w:r w:rsidR="004F40CD">
        <w:t>n the downstream sections</w:t>
      </w:r>
      <w:r w:rsidR="00C16187">
        <w:t xml:space="preserve">, the guide height </w:t>
      </w:r>
      <w:r w:rsidR="00FC23FB">
        <w:t>varies</w:t>
      </w:r>
      <w:r w:rsidR="00D77DE2">
        <w:t xml:space="preserve"> according to the dimension</w:t>
      </w:r>
      <w:r w:rsidR="004F40CD">
        <w:t xml:space="preserve"> defined at the entrance. </w:t>
      </w:r>
      <w:r w:rsidRPr="00C856B1">
        <w:t>A 40 mm wide guide achieve</w:t>
      </w:r>
      <w:r w:rsidR="0049242D">
        <w:t>s</w:t>
      </w:r>
      <w:r w:rsidRPr="00C856B1">
        <w:t xml:space="preserve"> </w:t>
      </w:r>
      <w:r w:rsidR="004E0047">
        <w:t>the</w:t>
      </w:r>
      <w:r w:rsidRPr="00C856B1">
        <w:t xml:space="preserve"> maximum BT of ~95% at λ&gt;2 Å. </w:t>
      </w:r>
      <w:r w:rsidR="007B3F78">
        <w:t>The</w:t>
      </w:r>
      <w:r w:rsidR="001571C4">
        <w:t xml:space="preserve"> </w:t>
      </w:r>
      <w:r w:rsidRPr="00C856B1">
        <w:t>60 mm height at the guide entrance g</w:t>
      </w:r>
      <w:r w:rsidR="0049242D">
        <w:t>ives</w:t>
      </w:r>
      <w:r w:rsidRPr="00C856B1">
        <w:t xml:space="preserve"> the maximum BT at λ&gt;2 Å and high BT at low λ region. </w:t>
      </w:r>
      <w:r w:rsidR="00CF6C8C">
        <w:t>H</w:t>
      </w:r>
      <w:r w:rsidRPr="00C856B1">
        <w:t>eights larger than 60 mm generally gives similar or slightly lower BT</w:t>
      </w:r>
      <w:r w:rsidR="00C75C45">
        <w:t xml:space="preserve"> at </w:t>
      </w:r>
      <w:r w:rsidR="00C75C45" w:rsidRPr="00C856B1">
        <w:t>λ</w:t>
      </w:r>
      <w:r w:rsidR="00C75C45">
        <w:t xml:space="preserve">&gt;1 </w:t>
      </w:r>
      <w:r w:rsidR="00C75C45" w:rsidRPr="00C856B1">
        <w:t>Å</w:t>
      </w:r>
      <w:r w:rsidRPr="00C856B1">
        <w:t>.</w:t>
      </w:r>
      <w:r w:rsidR="00C75C45">
        <w:t xml:space="preserve"> Therefore, the </w:t>
      </w:r>
      <w:r w:rsidR="00C75C45" w:rsidRPr="00C75C45">
        <w:t>40×60 mm</w:t>
      </w:r>
      <w:r w:rsidR="00C75C45" w:rsidRPr="00C75C45">
        <w:rPr>
          <w:vertAlign w:val="superscript"/>
        </w:rPr>
        <w:t>2</w:t>
      </w:r>
      <w:r w:rsidR="00C75C45" w:rsidRPr="00C75C45">
        <w:t xml:space="preserve"> guide cross-section</w:t>
      </w:r>
      <w:r w:rsidR="00C75C45">
        <w:t xml:space="preserve"> </w:t>
      </w:r>
      <w:r w:rsidR="00790F63">
        <w:t xml:space="preserve">at the entrance of the elliptic guide </w:t>
      </w:r>
      <w:r w:rsidR="00C75C45">
        <w:t xml:space="preserve">was chosen for </w:t>
      </w:r>
      <w:proofErr w:type="spellStart"/>
      <w:r w:rsidR="00C75C45">
        <w:t>eMAP</w:t>
      </w:r>
      <w:proofErr w:type="spellEnd"/>
      <w:r w:rsidR="00C75C45">
        <w:t>.</w:t>
      </w:r>
    </w:p>
    <w:p w14:paraId="11923F61" w14:textId="7BE0F4BE" w:rsidR="007D26D4" w:rsidRDefault="007D26D4" w:rsidP="00786C1E">
      <w:pPr>
        <w:pStyle w:val="Paragraph"/>
        <w:ind w:firstLine="0"/>
      </w:pPr>
      <w:r>
        <w:rPr>
          <w:noProof/>
          <w:lang w:eastAsia="en-GB"/>
        </w:rPr>
        <mc:AlternateContent>
          <mc:Choice Requires="wpc">
            <w:drawing>
              <wp:inline distT="0" distB="0" distL="0" distR="0" wp14:anchorId="195650D6" wp14:editId="3BCE7EBD">
                <wp:extent cx="2831465" cy="3541065"/>
                <wp:effectExtent l="0" t="0" r="6985" b="254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8" name="Picture 8"/>
                          <pic:cNvPicPr/>
                        </pic:nvPicPr>
                        <pic:blipFill rotWithShape="1">
                          <a:blip r:embed="rId21" cstate="print">
                            <a:extLst>
                              <a:ext uri="{28A0092B-C50C-407E-A947-70E740481C1C}">
                                <a14:useLocalDpi xmlns:a14="http://schemas.microsoft.com/office/drawing/2010/main" val="0"/>
                              </a:ext>
                            </a:extLst>
                          </a:blip>
                          <a:srcRect l="2723" r="1969" b="4544"/>
                          <a:stretch/>
                        </pic:blipFill>
                        <pic:spPr bwMode="auto">
                          <a:xfrm>
                            <a:off x="138023" y="0"/>
                            <a:ext cx="2507781" cy="1651635"/>
                          </a:xfrm>
                          <a:prstGeom prst="rect">
                            <a:avLst/>
                          </a:prstGeom>
                          <a:noFill/>
                        </pic:spPr>
                      </pic:pic>
                      <pic:pic xmlns:pic="http://schemas.openxmlformats.org/drawingml/2006/picture">
                        <pic:nvPicPr>
                          <pic:cNvPr id="9" name="Picture 9"/>
                          <pic:cNvPicPr/>
                        </pic:nvPicPr>
                        <pic:blipFill rotWithShape="1">
                          <a:blip r:embed="rId22" cstate="print">
                            <a:extLst>
                              <a:ext uri="{28A0092B-C50C-407E-A947-70E740481C1C}">
                                <a14:useLocalDpi xmlns:a14="http://schemas.microsoft.com/office/drawing/2010/main" val="0"/>
                              </a:ext>
                            </a:extLst>
                          </a:blip>
                          <a:srcRect l="2735" t="-3" b="4090"/>
                          <a:stretch/>
                        </pic:blipFill>
                        <pic:spPr bwMode="auto">
                          <a:xfrm>
                            <a:off x="0" y="1673524"/>
                            <a:ext cx="2831465" cy="1831796"/>
                          </a:xfrm>
                          <a:prstGeom prst="rect">
                            <a:avLst/>
                          </a:prstGeom>
                          <a:noFill/>
                        </pic:spPr>
                      </pic:pic>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09856F7" id="Canvas 7" o:spid="_x0000_s1026" editas="canvas" style="width:222.95pt;height:278.8pt;mso-position-horizontal-relative:char;mso-position-vertical-relative:line" coordsize="28314,35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">
                <v:shape id="_x0000_s1027" type="#_x0000_t75" style="position:absolute;width:28314;height:35407;visibility:visible;mso-wrap-style:square" filled="t">
                  <v:fill o:detectmouseclick="t"/>
                  <v:path o:connecttype="none"/>
                </v:shape>
                <v:shape id="Picture 8" o:spid="_x0000_s1028" type="#_x0000_t75" style="position:absolute;left:1380;width:25078;height:16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">
                  <v:imagedata r:id="rId23" o:title="" cropbottom="2978f" cropleft="1785f" cropright="1290f"/>
                </v:shape>
                <v:shape id="Picture 9" o:spid="_x0000_s1029" type="#_x0000_t75" style="position:absolute;top:16735;width:28314;height:1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">
                  <v:imagedata r:id="rId24" o:title="" croptop="-2f" cropbottom="2680f" cropleft="1792f"/>
                </v:shape>
                <w10:anchorlock/>
              </v:group>
            </w:pict>
          </mc:Fallback>
        </mc:AlternateContent>
      </w:r>
    </w:p>
    <w:p w14:paraId="1B6514A4" w14:textId="2E34F5BD" w:rsidR="007D26D4" w:rsidRPr="00E34133" w:rsidRDefault="007D26D4" w:rsidP="007D26D4">
      <w:pPr>
        <w:pStyle w:val="FigureNumbering"/>
        <w:rPr>
          <w:rFonts w:ascii="Times" w:hAnsi="Times" w:cs="Times"/>
          <w:b w:val="0"/>
          <w:bCs w:val="0"/>
        </w:rPr>
      </w:pPr>
      <w:r w:rsidRPr="00E34133">
        <w:rPr>
          <w:rFonts w:ascii="Times" w:hAnsi="Times" w:cs="Times"/>
        </w:rPr>
        <w:t xml:space="preserve">Fig. </w:t>
      </w:r>
      <w:r w:rsidR="0025141E" w:rsidRPr="00E34133">
        <w:rPr>
          <w:rFonts w:ascii="Times" w:hAnsi="Times" w:cs="Times"/>
        </w:rPr>
        <w:t>6</w:t>
      </w:r>
      <w:r w:rsidRPr="00E34133">
        <w:rPr>
          <w:rFonts w:ascii="Times" w:hAnsi="Times" w:cs="Times"/>
          <w:b w:val="0"/>
          <w:bCs w:val="0"/>
        </w:rPr>
        <w:t xml:space="preserve">. Brilliance transfer of the straight m=3 elliptic guide </w:t>
      </w:r>
      <w:r w:rsidR="004D0B7B" w:rsidRPr="00E34133">
        <w:rPr>
          <w:rFonts w:ascii="Times" w:hAnsi="Times" w:cs="Times"/>
          <w:b w:val="0"/>
          <w:bCs w:val="0"/>
        </w:rPr>
        <w:t>simulated with</w:t>
      </w:r>
      <w:r w:rsidRPr="00E34133">
        <w:rPr>
          <w:rFonts w:ascii="Times" w:hAnsi="Times" w:cs="Times"/>
          <w:b w:val="0"/>
          <w:bCs w:val="0"/>
        </w:rPr>
        <w:t xml:space="preserve"> various guide heights </w:t>
      </w:r>
      <w:r w:rsidR="00386E56" w:rsidRPr="00E34133">
        <w:rPr>
          <w:rFonts w:ascii="Times" w:hAnsi="Times" w:cs="Times"/>
          <w:b w:val="0"/>
          <w:bCs w:val="0"/>
        </w:rPr>
        <w:t xml:space="preserve">and widths. The guide height refers to the height </w:t>
      </w:r>
      <w:r w:rsidRPr="00E34133">
        <w:rPr>
          <w:rFonts w:ascii="Times" w:hAnsi="Times" w:cs="Times"/>
          <w:b w:val="0"/>
          <w:bCs w:val="0"/>
        </w:rPr>
        <w:t xml:space="preserve">defined at the entrance of the elliptic guide. </w:t>
      </w:r>
      <w:r w:rsidR="00C16187" w:rsidRPr="00E34133">
        <w:rPr>
          <w:rFonts w:ascii="Times" w:hAnsi="Times" w:cs="Times"/>
          <w:b w:val="0"/>
          <w:bCs w:val="0"/>
        </w:rPr>
        <w:t>In the downstream sections, the guide height varies according to the dimension defined at the entrance.</w:t>
      </w:r>
    </w:p>
    <w:p w14:paraId="4947886B" w14:textId="038C9A0E" w:rsidR="00433CCC" w:rsidRPr="00A473A5" w:rsidRDefault="001C4EC2" w:rsidP="00433CCC">
      <w:pPr>
        <w:pStyle w:val="Subsubsection"/>
        <w:rPr>
          <w:lang w:val="en-GB"/>
        </w:rPr>
      </w:pPr>
      <w:r>
        <w:rPr>
          <w:lang w:val="en-GB"/>
        </w:rPr>
        <w:t>Guide coating</w:t>
      </w:r>
    </w:p>
    <w:p w14:paraId="6B4C4EA4" w14:textId="121D87C3" w:rsidR="00433CCC" w:rsidRDefault="005C3E17" w:rsidP="00786C1E">
      <w:pPr>
        <w:pStyle w:val="Paragraph"/>
        <w:ind w:firstLine="0"/>
      </w:pPr>
      <w:r w:rsidRPr="005C3E17">
        <w:t xml:space="preserve">Fig. </w:t>
      </w:r>
      <w:r w:rsidR="00817653">
        <w:t>7</w:t>
      </w:r>
      <w:r w:rsidR="00522FB2">
        <w:t>a</w:t>
      </w:r>
      <w:r w:rsidRPr="005C3E17">
        <w:t xml:space="preserve"> shows the BT of the straight elliptic guide </w:t>
      </w:r>
      <w:r>
        <w:t>specified with</w:t>
      </w:r>
      <w:r w:rsidRPr="005C3E17">
        <w:t xml:space="preserve"> various </w:t>
      </w:r>
      <w:r w:rsidR="00077753">
        <w:t xml:space="preserve">uniform </w:t>
      </w:r>
      <w:r w:rsidRPr="005C3E17">
        <w:t xml:space="preserve">guide </w:t>
      </w:r>
      <w:r w:rsidR="001C4EC2">
        <w:t xml:space="preserve">coating </w:t>
      </w:r>
      <w:r w:rsidRPr="005C3E17">
        <w:t xml:space="preserve">up to m=5. </w:t>
      </w:r>
      <w:r w:rsidR="00E530AC">
        <w:t>Coatings</w:t>
      </w:r>
      <w:r w:rsidRPr="005C3E17">
        <w:t xml:space="preserve"> higher than </w:t>
      </w:r>
      <w:r w:rsidR="00A44651">
        <w:t xml:space="preserve">m=5 was not considered due to </w:t>
      </w:r>
      <w:r w:rsidR="00DB4C07">
        <w:t>high</w:t>
      </w:r>
      <w:r w:rsidRPr="005C3E17">
        <w:t xml:space="preserve"> costs. </w:t>
      </w:r>
      <w:r w:rsidR="00136E18">
        <w:t>Based on the BT, a m</w:t>
      </w:r>
      <w:r w:rsidRPr="005C3E17">
        <w:t xml:space="preserve">inimum of m=3 is recommended as it gives significant gains </w:t>
      </w:r>
      <w:r w:rsidR="002D0E2C">
        <w:t>compared to</w:t>
      </w:r>
      <w:r w:rsidRPr="005C3E17">
        <w:t xml:space="preserve"> m=2 at λ&lt;3 Å and reasonable BT (~40%) at around 0.8 Å. This λ range (0.8-3 Å) is particularly important for engineering materials, for e.g. Fe. Although BT at short wavelengths generally improves with higher m-values, it is often more cost effective to apply </w:t>
      </w:r>
      <w:r w:rsidR="00E43315">
        <w:t>non-uniform guide coating distribution with higher m-values</w:t>
      </w:r>
      <w:r w:rsidRPr="005C3E17">
        <w:t xml:space="preserve"> at both ends of the elliptic guide. Fig. </w:t>
      </w:r>
      <w:r w:rsidR="00817653">
        <w:t>7</w:t>
      </w:r>
      <w:r w:rsidR="00522FB2">
        <w:t xml:space="preserve">b and </w:t>
      </w:r>
      <w:r w:rsidR="00817653">
        <w:t>7</w:t>
      </w:r>
      <w:r w:rsidR="00522FB2">
        <w:t>c</w:t>
      </w:r>
      <w:r w:rsidRPr="005C3E17">
        <w:t xml:space="preserve"> show the various </w:t>
      </w:r>
      <w:r w:rsidR="00E43315">
        <w:t xml:space="preserve">coating distributions </w:t>
      </w:r>
      <w:r w:rsidRPr="005C3E17">
        <w:t>co</w:t>
      </w:r>
      <w:r w:rsidR="00136E18">
        <w:t xml:space="preserve">nsidered for the elliptic guide. </w:t>
      </w:r>
      <w:r w:rsidRPr="005C3E17">
        <w:t xml:space="preserve">Fig. </w:t>
      </w:r>
      <w:r w:rsidR="00817653">
        <w:t>7</w:t>
      </w:r>
      <w:r w:rsidR="00136E18">
        <w:t>d</w:t>
      </w:r>
      <w:r w:rsidRPr="005C3E17">
        <w:t xml:space="preserve"> shows </w:t>
      </w:r>
      <w:r w:rsidR="00D0491C">
        <w:t xml:space="preserve">that </w:t>
      </w:r>
      <w:r w:rsidRPr="005C3E17">
        <w:t xml:space="preserve">the </w:t>
      </w:r>
      <w:r w:rsidR="00E43315">
        <w:t>non-uniform coating distribution</w:t>
      </w:r>
      <w:r w:rsidR="006A3A56">
        <w:t xml:space="preserve"> is effective at increasing</w:t>
      </w:r>
      <w:r w:rsidRPr="005C3E17">
        <w:t xml:space="preserve"> BT at λ&lt;3 Å. Model A (up to m=5 at the ends and m=2 in the central region) showed </w:t>
      </w:r>
      <w:r w:rsidR="0061133F">
        <w:t xml:space="preserve">higher </w:t>
      </w:r>
      <w:r w:rsidRPr="005C3E17">
        <w:t xml:space="preserve">BT </w:t>
      </w:r>
      <w:r w:rsidR="0061133F">
        <w:t xml:space="preserve">of a few percent </w:t>
      </w:r>
      <w:r w:rsidRPr="005C3E17">
        <w:t xml:space="preserve">at around λ=2 Å when compared to a </w:t>
      </w:r>
      <w:r w:rsidR="00DA6476">
        <w:t xml:space="preserve">uniform </w:t>
      </w:r>
      <w:r w:rsidRPr="005C3E17">
        <w:t>m=2 guide</w:t>
      </w:r>
      <w:r w:rsidR="00DA6476">
        <w:t xml:space="preserve"> coating</w:t>
      </w:r>
      <w:r w:rsidRPr="005C3E17">
        <w:t xml:space="preserve">. Nevertheless, the BT of Model A </w:t>
      </w:r>
      <w:r w:rsidR="00326512">
        <w:t>at</w:t>
      </w:r>
      <w:r w:rsidRPr="005C3E17">
        <w:t xml:space="preserve"> λ</w:t>
      </w:r>
      <w:r w:rsidR="00326512">
        <w:t>=~0.8 Å</w:t>
      </w:r>
      <w:r w:rsidRPr="005C3E17">
        <w:t xml:space="preserve"> is </w:t>
      </w:r>
      <w:r w:rsidR="006A3A56">
        <w:t>poor</w:t>
      </w:r>
      <w:r w:rsidR="006265ED">
        <w:t xml:space="preserve"> compared</w:t>
      </w:r>
      <w:r w:rsidRPr="005C3E17">
        <w:t xml:space="preserve"> to </w:t>
      </w:r>
      <w:r w:rsidR="0061133F">
        <w:t xml:space="preserve">a uniform </w:t>
      </w:r>
      <w:r w:rsidRPr="005C3E17">
        <w:t>m=3</w:t>
      </w:r>
      <w:r w:rsidR="0061133F">
        <w:t xml:space="preserve"> coating</w:t>
      </w:r>
      <w:r w:rsidRPr="005C3E17">
        <w:t xml:space="preserve">. Therefore, </w:t>
      </w:r>
      <w:r w:rsidR="006265ED">
        <w:t xml:space="preserve">the </w:t>
      </w:r>
      <w:r w:rsidR="00AC163A">
        <w:t xml:space="preserve">non-uniform </w:t>
      </w:r>
      <w:r w:rsidR="00DA6476">
        <w:t>coating distribution</w:t>
      </w:r>
      <w:r w:rsidR="008A16E0">
        <w:t xml:space="preserve"> </w:t>
      </w:r>
      <w:r w:rsidR="00DA6476">
        <w:t>that features</w:t>
      </w:r>
      <w:r w:rsidR="008A16E0">
        <w:t xml:space="preserve"> </w:t>
      </w:r>
      <w:r w:rsidRPr="005C3E17">
        <w:t xml:space="preserve">m=3 in the central region </w:t>
      </w:r>
      <w:r w:rsidR="00A30508">
        <w:t xml:space="preserve">(Model B) </w:t>
      </w:r>
      <w:r w:rsidR="008A16E0">
        <w:t>wa</w:t>
      </w:r>
      <w:r w:rsidRPr="005C3E17">
        <w:t xml:space="preserve">s </w:t>
      </w:r>
      <w:r w:rsidR="008A16E0">
        <w:t xml:space="preserve">selected for </w:t>
      </w:r>
      <w:proofErr w:type="spellStart"/>
      <w:r w:rsidR="008A16E0">
        <w:t>eMAP</w:t>
      </w:r>
      <w:proofErr w:type="spellEnd"/>
      <w:r w:rsidR="00BF1A13">
        <w:t>. F</w:t>
      </w:r>
      <w:r w:rsidR="00AD1755">
        <w:t>urther optimisation of the</w:t>
      </w:r>
      <w:r w:rsidR="00E1290A">
        <w:t xml:space="preserve"> coating distribution</w:t>
      </w:r>
      <w:r w:rsidR="008A16E0">
        <w:t xml:space="preserve"> </w:t>
      </w:r>
      <w:r w:rsidR="00AD1755">
        <w:t>will be performed</w:t>
      </w:r>
      <w:r w:rsidR="00AC163A">
        <w:t xml:space="preserve"> to</w:t>
      </w:r>
      <w:r w:rsidR="008D17DD">
        <w:t xml:space="preserve"> further</w:t>
      </w:r>
      <w:r w:rsidR="00AC163A">
        <w:t xml:space="preserve"> </w:t>
      </w:r>
      <w:r w:rsidR="008D17DD">
        <w:t>improve</w:t>
      </w:r>
      <w:r w:rsidR="00AC163A">
        <w:t xml:space="preserve"> BT</w:t>
      </w:r>
      <w:r w:rsidR="00AD1755">
        <w:t xml:space="preserve">. </w:t>
      </w:r>
    </w:p>
    <w:p w14:paraId="45FF4AF1" w14:textId="6DEAE6CD" w:rsidR="00AD1755" w:rsidRDefault="00AD1755" w:rsidP="00786C1E">
      <w:pPr>
        <w:pStyle w:val="Paragraph"/>
        <w:ind w:firstLine="0"/>
      </w:pPr>
    </w:p>
    <w:p w14:paraId="67A52BD9" w14:textId="2CF33F6F" w:rsidR="00AD1755" w:rsidRDefault="00AD1755" w:rsidP="00786C1E">
      <w:pPr>
        <w:pStyle w:val="Paragraph"/>
        <w:ind w:firstLine="0"/>
      </w:pPr>
      <w:r>
        <w:tab/>
      </w:r>
      <w:r w:rsidR="00824097" w:rsidRPr="00824097">
        <w:t xml:space="preserve">A low m-value </w:t>
      </w:r>
      <w:r w:rsidR="00B646BC">
        <w:t xml:space="preserve">coating </w:t>
      </w:r>
      <w:r w:rsidR="00824097" w:rsidRPr="00824097">
        <w:t xml:space="preserve">of </w:t>
      </w:r>
      <w:r w:rsidR="00937FA9">
        <w:t>m=</w:t>
      </w:r>
      <w:r w:rsidR="00824097" w:rsidRPr="00824097">
        <w:t xml:space="preserve">1.5 was </w:t>
      </w:r>
      <w:r w:rsidR="005C31AD">
        <w:t>chosen</w:t>
      </w:r>
      <w:r w:rsidR="00824097" w:rsidRPr="00824097">
        <w:t xml:space="preserve"> for the sides of the guide due to </w:t>
      </w:r>
      <w:r w:rsidR="00F14A03">
        <w:t>the small horizontal divergence.</w:t>
      </w:r>
      <w:r w:rsidR="00824097" w:rsidRPr="00824097">
        <w:t xml:space="preserve"> </w:t>
      </w:r>
      <w:r w:rsidR="00F14A03">
        <w:t xml:space="preserve">This </w:t>
      </w:r>
      <w:r w:rsidR="0094785C">
        <w:t xml:space="preserve">arrangement gives a </w:t>
      </w:r>
      <w:r w:rsidR="00824097" w:rsidRPr="00824097">
        <w:t>slight decrease of ~3% in BT</w:t>
      </w:r>
      <w:r w:rsidR="00852DBF">
        <w:t xml:space="preserve"> </w:t>
      </w:r>
      <w:r w:rsidR="006E6B5F">
        <w:t xml:space="preserve">that is </w:t>
      </w:r>
      <w:r w:rsidR="00852DBF">
        <w:t>mostly limited to</w:t>
      </w:r>
      <w:r w:rsidR="00824097" w:rsidRPr="00824097">
        <w:t xml:space="preserve"> λ=1-2 Å</w:t>
      </w:r>
      <w:r w:rsidR="00852DBF">
        <w:t xml:space="preserve"> region</w:t>
      </w:r>
      <w:r w:rsidR="00F14A03">
        <w:t xml:space="preserve"> c</w:t>
      </w:r>
      <w:r w:rsidR="00F14A03" w:rsidRPr="00824097">
        <w:t>ompared to m=3</w:t>
      </w:r>
      <w:r w:rsidR="00F14A03">
        <w:t xml:space="preserve"> coating</w:t>
      </w:r>
      <w:r w:rsidR="0094785C">
        <w:t xml:space="preserve"> but </w:t>
      </w:r>
      <w:r w:rsidR="0089259B">
        <w:t>delivers</w:t>
      </w:r>
      <w:r w:rsidR="0094785C" w:rsidRPr="00824097">
        <w:t xml:space="preserve"> </w:t>
      </w:r>
      <w:r w:rsidR="0094785C">
        <w:t xml:space="preserve">significant </w:t>
      </w:r>
      <w:r w:rsidR="0094785C" w:rsidRPr="00824097">
        <w:t>cost savings</w:t>
      </w:r>
      <w:r w:rsidR="00824097" w:rsidRPr="00824097">
        <w:t>.</w:t>
      </w:r>
    </w:p>
    <w:p w14:paraId="2D6A3032" w14:textId="38BA8951" w:rsidR="00AB1FAC" w:rsidRDefault="00AB1FAC" w:rsidP="00786C1E">
      <w:pPr>
        <w:pStyle w:val="Paragraph"/>
        <w:ind w:firstLine="0"/>
      </w:pPr>
      <w:r>
        <w:rPr>
          <w:noProof/>
          <w:lang w:eastAsia="en-GB"/>
        </w:rPr>
        <w:lastRenderedPageBreak/>
        <mc:AlternateContent>
          <mc:Choice Requires="wpc">
            <w:drawing>
              <wp:inline distT="0" distB="0" distL="0" distR="0" wp14:anchorId="44A060F3" wp14:editId="3900540A">
                <wp:extent cx="2831465" cy="4242240"/>
                <wp:effectExtent l="0" t="0" r="0" b="6350"/>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3" name="Picture 63"/>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6432" y="0"/>
                            <a:ext cx="2593622" cy="1723483"/>
                          </a:xfrm>
                          <a:prstGeom prst="rect">
                            <a:avLst/>
                          </a:prstGeom>
                          <a:noFill/>
                        </pic:spPr>
                      </pic:pic>
                      <pic:pic xmlns:pic="http://schemas.openxmlformats.org/drawingml/2006/picture">
                        <pic:nvPicPr>
                          <pic:cNvPr id="23" name="Picture 23"/>
                          <pic:cNvPicPr/>
                        </pic:nvPicPr>
                        <pic:blipFill rotWithShape="1">
                          <a:blip r:embed="rId26" cstate="print">
                            <a:extLst>
                              <a:ext uri="{28A0092B-C50C-407E-A947-70E740481C1C}">
                                <a14:useLocalDpi xmlns:a14="http://schemas.microsoft.com/office/drawing/2010/main" val="0"/>
                              </a:ext>
                            </a:extLst>
                          </a:blip>
                          <a:srcRect t="5895" b="-947"/>
                          <a:stretch/>
                        </pic:blipFill>
                        <pic:spPr bwMode="auto">
                          <a:xfrm>
                            <a:off x="205742" y="1640995"/>
                            <a:ext cx="1188719" cy="834934"/>
                          </a:xfrm>
                          <a:prstGeom prst="rect">
                            <a:avLst/>
                          </a:prstGeom>
                          <a:noFill/>
                        </pic:spPr>
                      </pic:pic>
                      <pic:pic xmlns:pic="http://schemas.openxmlformats.org/drawingml/2006/picture">
                        <pic:nvPicPr>
                          <pic:cNvPr id="24" name="Picture 24"/>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478279" y="1633778"/>
                            <a:ext cx="1151775" cy="843278"/>
                          </a:xfrm>
                          <a:prstGeom prst="rect">
                            <a:avLst/>
                          </a:prstGeom>
                          <a:noFill/>
                        </pic:spPr>
                      </pic:pic>
                      <wps:wsp>
                        <wps:cNvPr id="25" name="Text Box 42"/>
                        <wps:cNvSpPr txBox="1"/>
                        <wps:spPr>
                          <a:xfrm>
                            <a:off x="553381" y="1615656"/>
                            <a:ext cx="886800" cy="346710"/>
                          </a:xfrm>
                          <a:prstGeom prst="rect">
                            <a:avLst/>
                          </a:prstGeom>
                          <a:noFill/>
                          <a:ln w="6350">
                            <a:noFill/>
                          </a:ln>
                        </wps:spPr>
                        <wps:txbx>
                          <w:txbxContent>
                            <w:p w14:paraId="7F7EBE25" w14:textId="51A732CD" w:rsidR="00F44DB6" w:rsidRPr="009A5AB4" w:rsidRDefault="00F44DB6" w:rsidP="00F44DB6">
                              <w:pPr>
                                <w:pStyle w:val="NormalWeb"/>
                                <w:spacing w:before="0" w:beforeAutospacing="0" w:after="160" w:afterAutospacing="0" w:line="256" w:lineRule="auto"/>
                                <w:rPr>
                                  <w:rFonts w:ascii="Times" w:hAnsi="Times" w:cs="Times"/>
                                  <w:sz w:val="18"/>
                                </w:rPr>
                              </w:pPr>
                              <w:r w:rsidRPr="009A5AB4">
                                <w:rPr>
                                  <w:rFonts w:ascii="Times" w:eastAsia="Calibri" w:hAnsi="Times" w:cs="Times"/>
                                  <w:b/>
                                  <w:bCs/>
                                  <w:sz w:val="20"/>
                                  <w:szCs w:val="28"/>
                                </w:rPr>
                                <w:t>Model 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 name="Text Box 42"/>
                        <wps:cNvSpPr txBox="1"/>
                        <wps:spPr>
                          <a:xfrm>
                            <a:off x="1774075" y="1620566"/>
                            <a:ext cx="886460" cy="346710"/>
                          </a:xfrm>
                          <a:prstGeom prst="rect">
                            <a:avLst/>
                          </a:prstGeom>
                          <a:noFill/>
                          <a:ln w="6350">
                            <a:noFill/>
                          </a:ln>
                        </wps:spPr>
                        <wps:txbx>
                          <w:txbxContent>
                            <w:p w14:paraId="286FE322" w14:textId="3FA5332D" w:rsidR="00F44DB6" w:rsidRPr="009A5AB4" w:rsidRDefault="00F44DB6" w:rsidP="00F44DB6">
                              <w:pPr>
                                <w:pStyle w:val="NormalWeb"/>
                                <w:spacing w:before="0" w:beforeAutospacing="0" w:after="160" w:afterAutospacing="0" w:line="254" w:lineRule="auto"/>
                                <w:rPr>
                                  <w:rFonts w:ascii="Times" w:hAnsi="Times" w:cs="Times"/>
                                </w:rPr>
                              </w:pPr>
                              <w:r w:rsidRPr="009A5AB4">
                                <w:rPr>
                                  <w:rFonts w:ascii="Times" w:eastAsia="Calibri" w:hAnsi="Times" w:cs="Times"/>
                                  <w:b/>
                                  <w:bCs/>
                                  <w:sz w:val="20"/>
                                  <w:szCs w:val="20"/>
                                </w:rPr>
                                <w:t>Model B</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 name="Picture 27"/>
                          <pic:cNvPicPr/>
                        </pic:nvPicPr>
                        <pic:blipFill rotWithShape="1">
                          <a:blip r:embed="rId28" cstate="print">
                            <a:extLst>
                              <a:ext uri="{28A0092B-C50C-407E-A947-70E740481C1C}">
                                <a14:useLocalDpi xmlns:a14="http://schemas.microsoft.com/office/drawing/2010/main" val="0"/>
                              </a:ext>
                            </a:extLst>
                          </a:blip>
                          <a:srcRect b="3633"/>
                          <a:stretch/>
                        </pic:blipFill>
                        <pic:spPr bwMode="auto">
                          <a:xfrm>
                            <a:off x="83108" y="2517867"/>
                            <a:ext cx="2640965" cy="1688374"/>
                          </a:xfrm>
                          <a:prstGeom prst="rect">
                            <a:avLst/>
                          </a:prstGeom>
                          <a:noFill/>
                        </pic:spPr>
                      </pic:pic>
                      <wps:wsp>
                        <wps:cNvPr id="28" name="Text Box 70"/>
                        <wps:cNvSpPr txBox="1"/>
                        <wps:spPr>
                          <a:xfrm>
                            <a:off x="0" y="19"/>
                            <a:ext cx="330200" cy="286385"/>
                          </a:xfrm>
                          <a:prstGeom prst="rect">
                            <a:avLst/>
                          </a:prstGeom>
                          <a:noFill/>
                          <a:ln w="6350">
                            <a:noFill/>
                          </a:ln>
                        </wps:spPr>
                        <wps:txbx>
                          <w:txbxContent>
                            <w:p w14:paraId="07AE4B9D" w14:textId="77777777" w:rsidR="00E013A1" w:rsidRDefault="00E013A1" w:rsidP="00E013A1">
                              <w:pPr>
                                <w:pStyle w:val="NormalWeb"/>
                                <w:spacing w:before="0" w:beforeAutospacing="0" w:after="160" w:afterAutospacing="0" w:line="252" w:lineRule="auto"/>
                              </w:pPr>
                              <w:r>
                                <w:rPr>
                                  <w:rFonts w:eastAsia="Calibri"/>
                                  <w:sz w:val="20"/>
                                  <w:szCs w:val="20"/>
                                </w:rPr>
                                <w:t>(a)</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9" name="Text Box 70"/>
                        <wps:cNvSpPr txBox="1"/>
                        <wps:spPr>
                          <a:xfrm>
                            <a:off x="0" y="1618557"/>
                            <a:ext cx="337820" cy="286385"/>
                          </a:xfrm>
                          <a:prstGeom prst="rect">
                            <a:avLst/>
                          </a:prstGeom>
                          <a:noFill/>
                          <a:ln w="6350">
                            <a:noFill/>
                          </a:ln>
                        </wps:spPr>
                        <wps:txbx>
                          <w:txbxContent>
                            <w:p w14:paraId="1E5B4DA4" w14:textId="7F322235" w:rsidR="00E013A1" w:rsidRDefault="00E013A1" w:rsidP="00E013A1">
                              <w:pPr>
                                <w:pStyle w:val="NormalWeb"/>
                                <w:spacing w:before="0" w:beforeAutospacing="0" w:after="160" w:afterAutospacing="0" w:line="252" w:lineRule="auto"/>
                              </w:pPr>
                              <w:r>
                                <w:rPr>
                                  <w:rFonts w:eastAsia="Calibri"/>
                                  <w:sz w:val="20"/>
                                  <w:szCs w:val="20"/>
                                </w:rPr>
                                <w:t>(b)</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0" name="Text Box 70"/>
                        <wps:cNvSpPr txBox="1"/>
                        <wps:spPr>
                          <a:xfrm>
                            <a:off x="1315380" y="1618408"/>
                            <a:ext cx="330200" cy="286385"/>
                          </a:xfrm>
                          <a:prstGeom prst="rect">
                            <a:avLst/>
                          </a:prstGeom>
                          <a:noFill/>
                          <a:ln w="6350">
                            <a:noFill/>
                          </a:ln>
                        </wps:spPr>
                        <wps:txbx>
                          <w:txbxContent>
                            <w:p w14:paraId="7748E28C" w14:textId="5800156E" w:rsidR="00E013A1" w:rsidRDefault="00E013A1" w:rsidP="00E013A1">
                              <w:pPr>
                                <w:pStyle w:val="NormalWeb"/>
                                <w:spacing w:before="0" w:beforeAutospacing="0" w:after="160" w:afterAutospacing="0" w:line="252" w:lineRule="auto"/>
                              </w:pPr>
                              <w:r>
                                <w:rPr>
                                  <w:rFonts w:eastAsia="Calibri"/>
                                  <w:sz w:val="20"/>
                                  <w:szCs w:val="20"/>
                                </w:rPr>
                                <w:t>(c)</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1" name="Text Box 70"/>
                        <wps:cNvSpPr txBox="1"/>
                        <wps:spPr>
                          <a:xfrm>
                            <a:off x="0" y="2522308"/>
                            <a:ext cx="337820" cy="285750"/>
                          </a:xfrm>
                          <a:prstGeom prst="rect">
                            <a:avLst/>
                          </a:prstGeom>
                          <a:noFill/>
                          <a:ln w="6350">
                            <a:noFill/>
                          </a:ln>
                        </wps:spPr>
                        <wps:txbx>
                          <w:txbxContent>
                            <w:p w14:paraId="648B0732" w14:textId="6CE630A0" w:rsidR="00DA69B2" w:rsidRDefault="00DA69B2" w:rsidP="00DA69B2">
                              <w:pPr>
                                <w:pStyle w:val="NormalWeb"/>
                                <w:spacing w:before="0" w:beforeAutospacing="0" w:after="160" w:afterAutospacing="0" w:line="252" w:lineRule="auto"/>
                              </w:pPr>
                              <w:r>
                                <w:rPr>
                                  <w:rFonts w:eastAsia="Calibri"/>
                                  <w:sz w:val="20"/>
                                  <w:szCs w:val="20"/>
                                </w:rPr>
                                <w:t>(d)</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4A060F3" id="Canvas 21" o:spid="_x0000_s1039" editas="canvas" style="width:222.95pt;height:334.05pt;mso-position-horizontal-relative:char;mso-position-vertical-relative:line" coordsize="28314,42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&#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">
                <v:shape id="_x0000_s1040" type="#_x0000_t75" style="position:absolute;width:28314;height:42418;visibility:visible;mso-wrap-style:square">
                  <v:fill o:detectmouseclick="t"/>
                  <v:path o:connecttype="none"/>
                </v:shape>
                <v:shape id="Picture 63" o:spid="_x0000_s1041" type="#_x0000_t75" style="position:absolute;left:364;width:25936;height:17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">
                  <v:imagedata r:id="rId29" o:title=""/>
                </v:shape>
                <v:shape id="Picture 23" o:spid="_x0000_s1042" type="#_x0000_t75" style="position:absolute;left:2057;top:16409;width:11887;height:8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">
                  <v:imagedata r:id="rId30" o:title="" croptop="3863f" cropbottom="-621f"/>
                </v:shape>
                <v:shape id="Picture 24" o:spid="_x0000_s1043" type="#_x0000_t75" style="position:absolute;left:14782;top:16337;width:11518;height:8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">
                  <v:imagedata r:id="rId31" o:title=""/>
                </v:shape>
                <v:shape id="Text Box 42" o:spid="_x0000_s1044" type="#_x0000_t202" style="position:absolute;left:5533;top:16156;width:8868;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F7EBE25" w14:textId="51A732CD" w:rsidR="00F44DB6" w:rsidRPr="009A5AB4" w:rsidRDefault="00F44DB6" w:rsidP="00F44DB6">
                        <w:pPr>
                          <w:pStyle w:val="NormalWeb"/>
                          <w:spacing w:before="0" w:beforeAutospacing="0" w:after="160" w:afterAutospacing="0" w:line="256" w:lineRule="auto"/>
                          <w:rPr>
                            <w:rFonts w:ascii="Times" w:hAnsi="Times" w:cs="Times"/>
                            <w:sz w:val="18"/>
                          </w:rPr>
                        </w:pPr>
                        <w:r w:rsidRPr="009A5AB4">
                          <w:rPr>
                            <w:rFonts w:ascii="Times" w:eastAsia="Calibri" w:hAnsi="Times" w:cs="Times"/>
                            <w:b/>
                            <w:bCs/>
                            <w:sz w:val="20"/>
                            <w:szCs w:val="28"/>
                          </w:rPr>
                          <w:t>Model A</w:t>
                        </w:r>
                      </w:p>
                    </w:txbxContent>
                  </v:textbox>
                </v:shape>
                <v:shape id="Text Box 42" o:spid="_x0000_s1045" type="#_x0000_t202" style="position:absolute;left:17740;top:16205;width:8865;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286FE322" w14:textId="3FA5332D" w:rsidR="00F44DB6" w:rsidRPr="009A5AB4" w:rsidRDefault="00F44DB6" w:rsidP="00F44DB6">
                        <w:pPr>
                          <w:pStyle w:val="NormalWeb"/>
                          <w:spacing w:before="0" w:beforeAutospacing="0" w:after="160" w:afterAutospacing="0" w:line="254" w:lineRule="auto"/>
                          <w:rPr>
                            <w:rFonts w:ascii="Times" w:hAnsi="Times" w:cs="Times"/>
                          </w:rPr>
                        </w:pPr>
                        <w:r w:rsidRPr="009A5AB4">
                          <w:rPr>
                            <w:rFonts w:ascii="Times" w:eastAsia="Calibri" w:hAnsi="Times" w:cs="Times"/>
                            <w:b/>
                            <w:bCs/>
                            <w:sz w:val="20"/>
                            <w:szCs w:val="20"/>
                          </w:rPr>
                          <w:t>Model B</w:t>
                        </w:r>
                      </w:p>
                    </w:txbxContent>
                  </v:textbox>
                </v:shape>
                <v:shape id="Picture 27" o:spid="_x0000_s1046" type="#_x0000_t75" style="position:absolute;left:831;top:25178;width:26409;height:16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">
                  <v:imagedata r:id="rId32" o:title="" cropbottom="2381f"/>
                </v:shape>
                <v:shape id="Text Box 70" o:spid="_x0000_s1047" type="#_x0000_t202" style="position:absolute;width:3302;height:28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" filled="f" stroked="f" strokeweight=".5pt">
                  <v:textbox>
                    <w:txbxContent>
                      <w:p w14:paraId="07AE4B9D" w14:textId="77777777" w:rsidR="00E013A1" w:rsidRDefault="00E013A1" w:rsidP="00E013A1">
                        <w:pPr>
                          <w:pStyle w:val="NormalWeb"/>
                          <w:spacing w:before="0" w:beforeAutospacing="0" w:after="160" w:afterAutospacing="0" w:line="252" w:lineRule="auto"/>
                        </w:pPr>
                        <w:r>
                          <w:rPr>
                            <w:rFonts w:eastAsia="Calibri"/>
                            <w:sz w:val="20"/>
                            <w:szCs w:val="20"/>
                          </w:rPr>
                          <w:t>(a)</w:t>
                        </w:r>
                      </w:p>
                    </w:txbxContent>
                  </v:textbox>
                </v:shape>
                <v:shape id="Text Box 70" o:spid="_x0000_s1048" type="#_x0000_t202" style="position:absolute;top:16185;width:3378;height:28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" filled="f" stroked="f" strokeweight=".5pt">
                  <v:textbox>
                    <w:txbxContent>
                      <w:p w14:paraId="1E5B4DA4" w14:textId="7F322235" w:rsidR="00E013A1" w:rsidRDefault="00E013A1" w:rsidP="00E013A1">
                        <w:pPr>
                          <w:pStyle w:val="NormalWeb"/>
                          <w:spacing w:before="0" w:beforeAutospacing="0" w:after="160" w:afterAutospacing="0" w:line="252" w:lineRule="auto"/>
                        </w:pPr>
                        <w:r>
                          <w:rPr>
                            <w:rFonts w:eastAsia="Calibri"/>
                            <w:sz w:val="20"/>
                            <w:szCs w:val="20"/>
                          </w:rPr>
                          <w:t>(b)</w:t>
                        </w:r>
                      </w:p>
                    </w:txbxContent>
                  </v:textbox>
                </v:shape>
                <v:shape id="Text Box 70" o:spid="_x0000_s1049" type="#_x0000_t202" style="position:absolute;left:13153;top:16184;width:3302;height:28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" filled="f" stroked="f" strokeweight=".5pt">
                  <v:textbox>
                    <w:txbxContent>
                      <w:p w14:paraId="7748E28C" w14:textId="5800156E" w:rsidR="00E013A1" w:rsidRDefault="00E013A1" w:rsidP="00E013A1">
                        <w:pPr>
                          <w:pStyle w:val="NormalWeb"/>
                          <w:spacing w:before="0" w:beforeAutospacing="0" w:after="160" w:afterAutospacing="0" w:line="252" w:lineRule="auto"/>
                        </w:pPr>
                        <w:r>
                          <w:rPr>
                            <w:rFonts w:eastAsia="Calibri"/>
                            <w:sz w:val="20"/>
                            <w:szCs w:val="20"/>
                          </w:rPr>
                          <w:t>(c)</w:t>
                        </w:r>
                      </w:p>
                    </w:txbxContent>
                  </v:textbox>
                </v:shape>
                <v:shape id="Text Box 70" o:spid="_x0000_s1050" type="#_x0000_t202" style="position:absolute;top:25223;width:337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" filled="f" stroked="f" strokeweight=".5pt">
                  <v:textbox>
                    <w:txbxContent>
                      <w:p w14:paraId="648B0732" w14:textId="6CE630A0" w:rsidR="00DA69B2" w:rsidRDefault="00DA69B2" w:rsidP="00DA69B2">
                        <w:pPr>
                          <w:pStyle w:val="NormalWeb"/>
                          <w:spacing w:before="0" w:beforeAutospacing="0" w:after="160" w:afterAutospacing="0" w:line="252" w:lineRule="auto"/>
                        </w:pPr>
                        <w:r>
                          <w:rPr>
                            <w:rFonts w:eastAsia="Calibri"/>
                            <w:sz w:val="20"/>
                            <w:szCs w:val="20"/>
                          </w:rPr>
                          <w:t>(d)</w:t>
                        </w:r>
                      </w:p>
                    </w:txbxContent>
                  </v:textbox>
                </v:shape>
                <w10:anchorlock/>
              </v:group>
            </w:pict>
          </mc:Fallback>
        </mc:AlternateContent>
      </w:r>
    </w:p>
    <w:p w14:paraId="298AD631" w14:textId="45175DBF" w:rsidR="00F70997" w:rsidRPr="005C3CE2" w:rsidRDefault="00AB2454" w:rsidP="00817653">
      <w:pPr>
        <w:pStyle w:val="FigureNumbering"/>
        <w:rPr>
          <w:rFonts w:ascii="Times" w:hAnsi="Times" w:cs="Times"/>
          <w:b w:val="0"/>
          <w:bCs w:val="0"/>
        </w:rPr>
      </w:pPr>
      <w:r w:rsidRPr="005C3CE2">
        <w:rPr>
          <w:rFonts w:ascii="Times" w:hAnsi="Times" w:cs="Times"/>
        </w:rPr>
        <w:t xml:space="preserve">Fig. </w:t>
      </w:r>
      <w:r w:rsidR="00817653" w:rsidRPr="005C3CE2">
        <w:rPr>
          <w:rFonts w:ascii="Times" w:hAnsi="Times" w:cs="Times"/>
        </w:rPr>
        <w:t>7</w:t>
      </w:r>
      <w:r w:rsidR="00C2662D" w:rsidRPr="005C3CE2">
        <w:rPr>
          <w:rFonts w:ascii="Times" w:hAnsi="Times" w:cs="Times"/>
        </w:rPr>
        <w:t xml:space="preserve">. </w:t>
      </w:r>
      <w:r w:rsidR="00C2662D" w:rsidRPr="005C3CE2">
        <w:rPr>
          <w:rFonts w:ascii="Times" w:hAnsi="Times" w:cs="Times"/>
          <w:b w:val="0"/>
        </w:rPr>
        <w:t xml:space="preserve">(a) </w:t>
      </w:r>
      <w:r w:rsidR="00C2662D" w:rsidRPr="005C3CE2">
        <w:rPr>
          <w:rFonts w:ascii="Times" w:hAnsi="Times" w:cs="Times"/>
          <w:b w:val="0"/>
          <w:bCs w:val="0"/>
        </w:rPr>
        <w:t>Brilliance transfer of the straight elliptic guide using various guide</w:t>
      </w:r>
      <w:r w:rsidR="00B120AC" w:rsidRPr="005C3CE2">
        <w:rPr>
          <w:rFonts w:ascii="Times" w:hAnsi="Times" w:cs="Times"/>
          <w:b w:val="0"/>
          <w:bCs w:val="0"/>
        </w:rPr>
        <w:t xml:space="preserve"> coating</w:t>
      </w:r>
      <w:r w:rsidR="00C2662D" w:rsidRPr="005C3CE2">
        <w:rPr>
          <w:rFonts w:ascii="Times" w:hAnsi="Times" w:cs="Times"/>
          <w:b w:val="0"/>
          <w:bCs w:val="0"/>
        </w:rPr>
        <w:t xml:space="preserve">. (b) &amp; (c) </w:t>
      </w:r>
      <w:r w:rsidR="00412DFB" w:rsidRPr="005C3CE2">
        <w:rPr>
          <w:rFonts w:ascii="Times" w:hAnsi="Times" w:cs="Times"/>
          <w:b w:val="0"/>
          <w:bCs w:val="0"/>
        </w:rPr>
        <w:t>N</w:t>
      </w:r>
      <w:r w:rsidR="00B120AC" w:rsidRPr="005C3CE2">
        <w:rPr>
          <w:rFonts w:ascii="Times" w:hAnsi="Times" w:cs="Times"/>
          <w:b w:val="0"/>
          <w:bCs w:val="0"/>
        </w:rPr>
        <w:t xml:space="preserve">on-uniform </w:t>
      </w:r>
      <w:r w:rsidR="00E72D43" w:rsidRPr="005C3CE2">
        <w:rPr>
          <w:rFonts w:ascii="Times" w:hAnsi="Times" w:cs="Times"/>
          <w:b w:val="0"/>
          <w:bCs w:val="0"/>
        </w:rPr>
        <w:t xml:space="preserve">elliptic </w:t>
      </w:r>
      <w:r w:rsidR="00B120AC" w:rsidRPr="005C3CE2">
        <w:rPr>
          <w:rFonts w:ascii="Times" w:hAnsi="Times" w:cs="Times"/>
          <w:b w:val="0"/>
          <w:bCs w:val="0"/>
        </w:rPr>
        <w:t xml:space="preserve">guide coating distribution </w:t>
      </w:r>
      <w:r w:rsidR="00C2662D" w:rsidRPr="005C3CE2">
        <w:rPr>
          <w:rFonts w:ascii="Times" w:hAnsi="Times" w:cs="Times"/>
          <w:b w:val="0"/>
          <w:bCs w:val="0"/>
        </w:rPr>
        <w:t xml:space="preserve">profiles. (d) Brilliance transfer of the </w:t>
      </w:r>
      <w:r w:rsidR="00732FA9" w:rsidRPr="005C3CE2">
        <w:rPr>
          <w:rFonts w:ascii="Times" w:hAnsi="Times" w:cs="Times"/>
          <w:b w:val="0"/>
          <w:bCs w:val="0"/>
        </w:rPr>
        <w:t xml:space="preserve">elliptic guide using the </w:t>
      </w:r>
      <w:r w:rsidR="00E72D43" w:rsidRPr="005C3CE2">
        <w:rPr>
          <w:rFonts w:ascii="Times" w:hAnsi="Times" w:cs="Times"/>
          <w:b w:val="0"/>
          <w:bCs w:val="0"/>
        </w:rPr>
        <w:t>coating distribution</w:t>
      </w:r>
      <w:r w:rsidR="00732FA9" w:rsidRPr="005C3CE2">
        <w:rPr>
          <w:rFonts w:ascii="Times" w:hAnsi="Times" w:cs="Times"/>
          <w:b w:val="0"/>
          <w:bCs w:val="0"/>
        </w:rPr>
        <w:t xml:space="preserve"> profiles in comparison with </w:t>
      </w:r>
      <w:r w:rsidR="00E72D43" w:rsidRPr="005C3CE2">
        <w:rPr>
          <w:rFonts w:ascii="Times" w:hAnsi="Times" w:cs="Times"/>
          <w:b w:val="0"/>
          <w:bCs w:val="0"/>
        </w:rPr>
        <w:t>uniform coatings</w:t>
      </w:r>
      <w:r w:rsidR="00732FA9" w:rsidRPr="005C3CE2">
        <w:rPr>
          <w:rFonts w:ascii="Times" w:hAnsi="Times" w:cs="Times"/>
          <w:b w:val="0"/>
          <w:bCs w:val="0"/>
        </w:rPr>
        <w:t xml:space="preserve">. </w:t>
      </w:r>
    </w:p>
    <w:p w14:paraId="0DC9F99A" w14:textId="0500FCB0" w:rsidR="00107CF2" w:rsidRPr="00A473A5" w:rsidRDefault="00817653" w:rsidP="002C3C17">
      <w:pPr>
        <w:pStyle w:val="Section"/>
      </w:pPr>
      <w:r>
        <w:t>Performance</w:t>
      </w:r>
    </w:p>
    <w:p w14:paraId="2094B69A" w14:textId="537F0131" w:rsidR="00D26C92" w:rsidRDefault="0034473B" w:rsidP="00775151">
      <w:pPr>
        <w:pStyle w:val="Paragraph"/>
        <w:ind w:firstLine="0"/>
      </w:pPr>
      <w:r>
        <w:t>Fig. 8</w:t>
      </w:r>
      <w:r w:rsidR="005377B2">
        <w:t>a</w:t>
      </w:r>
      <w:r>
        <w:t xml:space="preserve"> shows the</w:t>
      </w:r>
      <w:r w:rsidR="00E10944" w:rsidRPr="00E10944">
        <w:t xml:space="preserve"> resolution </w:t>
      </w:r>
      <w:r w:rsidR="004E0AC2">
        <w:t>function</w:t>
      </w:r>
      <w:r>
        <w:t xml:space="preserve"> of </w:t>
      </w:r>
      <w:proofErr w:type="spellStart"/>
      <w:r>
        <w:t>eMAP</w:t>
      </w:r>
      <w:proofErr w:type="spellEnd"/>
      <w:r w:rsidR="00A00A3E">
        <w:t xml:space="preserve"> in comparison </w:t>
      </w:r>
      <w:r w:rsidR="007F1A99">
        <w:t>with</w:t>
      </w:r>
      <w:r w:rsidR="00A00A3E">
        <w:t xml:space="preserve"> ENGIN-X</w:t>
      </w:r>
      <w:r>
        <w:t>.</w:t>
      </w:r>
      <w:r w:rsidR="00E10944" w:rsidRPr="00E10944">
        <w:t xml:space="preserve"> The</w:t>
      </w:r>
      <w:r w:rsidR="00CA35E0">
        <w:t xml:space="preserve"> resolution</w:t>
      </w:r>
      <w:r w:rsidR="00E10944" w:rsidRPr="00E10944">
        <w:t xml:space="preserve"> data were </w:t>
      </w:r>
      <w:r w:rsidR="004E0AC2">
        <w:t>derived</w:t>
      </w:r>
      <w:r w:rsidR="00E10944" w:rsidRPr="00E10944">
        <w:t xml:space="preserve"> from fitting selected CeO</w:t>
      </w:r>
      <w:r w:rsidRPr="0034473B">
        <w:rPr>
          <w:vertAlign w:val="subscript"/>
        </w:rPr>
        <w:t>2</w:t>
      </w:r>
      <w:r w:rsidR="00E10944" w:rsidRPr="00E10944">
        <w:t xml:space="preserve"> Bragg peaks</w:t>
      </w:r>
      <w:r w:rsidR="0019445C">
        <w:t xml:space="preserve"> </w:t>
      </w:r>
      <w:r w:rsidR="004C4346">
        <w:t xml:space="preserve">produced in the </w:t>
      </w:r>
      <w:r w:rsidR="0019445C">
        <w:t>simulat</w:t>
      </w:r>
      <w:r w:rsidR="004C4346">
        <w:t>ions</w:t>
      </w:r>
      <w:r w:rsidR="00E10944" w:rsidRPr="00E10944">
        <w:t xml:space="preserve">. </w:t>
      </w:r>
      <w:r w:rsidR="00403181">
        <w:rPr>
          <w:rFonts w:cs="Times"/>
        </w:rPr>
        <w:t>The</w:t>
      </w:r>
      <w:r w:rsidR="00334D54">
        <w:rPr>
          <w:rFonts w:cs="Times"/>
        </w:rPr>
        <w:t xml:space="preserve"> diffraction</w:t>
      </w:r>
      <w:r w:rsidR="00403181">
        <w:rPr>
          <w:rFonts w:cs="Times"/>
        </w:rPr>
        <w:t xml:space="preserve"> resolution</w:t>
      </w:r>
      <w:r w:rsidR="00675C53">
        <w:t xml:space="preserve"> of </w:t>
      </w:r>
      <w:proofErr w:type="spellStart"/>
      <w:r w:rsidR="00675C53">
        <w:t>e</w:t>
      </w:r>
      <w:r w:rsidR="005377B2">
        <w:t>MAP</w:t>
      </w:r>
      <w:proofErr w:type="spellEnd"/>
      <w:r w:rsidR="00513A60">
        <w:t>,</w:t>
      </w:r>
      <w:r w:rsidR="00A000DB">
        <w:t xml:space="preserve"> operating</w:t>
      </w:r>
      <w:r w:rsidR="004C4346" w:rsidRPr="004C4346">
        <w:t xml:space="preserve"> </w:t>
      </w:r>
      <w:r w:rsidR="00A000DB">
        <w:t xml:space="preserve">at </w:t>
      </w:r>
      <w:r w:rsidR="004C4346" w:rsidRPr="00476687">
        <w:t>0.12</w:t>
      </w:r>
      <w:r w:rsidR="004C06B1" w:rsidRPr="00476687">
        <w:t>°</w:t>
      </w:r>
      <w:r w:rsidR="004C4346" w:rsidRPr="00476687">
        <w:t>×0.</w:t>
      </w:r>
      <w:r w:rsidR="004C4346">
        <w:t>4</w:t>
      </w:r>
      <w:r w:rsidR="004C4346" w:rsidRPr="00476687">
        <w:t>°</w:t>
      </w:r>
      <w:r w:rsidR="004C4346">
        <w:t xml:space="preserve"> HWHM</w:t>
      </w:r>
      <w:r w:rsidR="005377B2">
        <w:t xml:space="preserve"> </w:t>
      </w:r>
      <w:r w:rsidR="00A000DB">
        <w:t>divergence</w:t>
      </w:r>
      <w:r w:rsidR="00513A60">
        <w:t>,</w:t>
      </w:r>
      <w:r w:rsidR="00A000DB">
        <w:t xml:space="preserve"> </w:t>
      </w:r>
      <w:r w:rsidR="005377B2">
        <w:t xml:space="preserve">is </w:t>
      </w:r>
      <w:r w:rsidR="00334D54">
        <w:t>about</w:t>
      </w:r>
      <w:r w:rsidR="005377B2">
        <w:t xml:space="preserve"> 0.3%</w:t>
      </w:r>
      <w:r w:rsidR="000C376A">
        <w:t xml:space="preserve"> while ENGIN-X has a resolution of ~0.25%</w:t>
      </w:r>
      <w:r w:rsidR="005377B2">
        <w:t xml:space="preserve">. </w:t>
      </w:r>
      <w:r w:rsidR="005163CA" w:rsidRPr="00E10944">
        <w:t xml:space="preserve">Data points at λ&lt;1 Å </w:t>
      </w:r>
      <w:r w:rsidR="005163CA">
        <w:t>are not shown</w:t>
      </w:r>
      <w:r w:rsidR="005163CA" w:rsidRPr="00E10944">
        <w:t xml:space="preserve"> due to</w:t>
      </w:r>
      <w:r w:rsidR="000C156E">
        <w:t xml:space="preserve"> relatively</w:t>
      </w:r>
      <w:r w:rsidR="005163CA" w:rsidRPr="00E10944">
        <w:t xml:space="preserve"> low Bragg peak intensities from the simulations. </w:t>
      </w:r>
      <w:r w:rsidR="005377B2">
        <w:t xml:space="preserve">Fig. 8b </w:t>
      </w:r>
      <w:r w:rsidR="005F0866">
        <w:t>shows the</w:t>
      </w:r>
      <w:r w:rsidR="00E10944" w:rsidRPr="00E10944">
        <w:t xml:space="preserve"> FOM of </w:t>
      </w:r>
      <w:proofErr w:type="spellStart"/>
      <w:r w:rsidR="00E10944" w:rsidRPr="00E10944">
        <w:t>eMAP</w:t>
      </w:r>
      <w:proofErr w:type="spellEnd"/>
      <w:r w:rsidR="00E10944" w:rsidRPr="00E10944">
        <w:t xml:space="preserve"> </w:t>
      </w:r>
      <w:r w:rsidR="00696F1F">
        <w:t>surpasses ENGIN-X</w:t>
      </w:r>
      <w:r w:rsidR="00642702">
        <w:t xml:space="preserve"> </w:t>
      </w:r>
      <w:r w:rsidR="00696F1F">
        <w:t>by more than</w:t>
      </w:r>
      <w:r w:rsidR="00E10944" w:rsidRPr="00E10944">
        <w:t xml:space="preserve"> a factor 1</w:t>
      </w:r>
      <w:r w:rsidR="00696F1F">
        <w:t>0</w:t>
      </w:r>
      <w:r w:rsidR="00E10944" w:rsidRPr="00E10944">
        <w:t xml:space="preserve"> at higher λ while </w:t>
      </w:r>
      <w:r w:rsidR="005D1A83">
        <w:t>achieving</w:t>
      </w:r>
      <w:r w:rsidR="00E10944" w:rsidRPr="00E10944">
        <w:t xml:space="preserve"> about a factor 4 at λ&lt;2.5 Å.</w:t>
      </w:r>
      <w:r w:rsidR="00D30519" w:rsidRPr="00D30519">
        <w:t xml:space="preserve"> </w:t>
      </w:r>
      <w:r w:rsidR="00A94226">
        <w:t xml:space="preserve">The FOM of </w:t>
      </w:r>
      <w:r w:rsidR="00D30519">
        <w:t xml:space="preserve">ENGIN-X running at 25 Hz </w:t>
      </w:r>
      <w:r w:rsidR="00A94226">
        <w:t>was used in this comparison because this mode</w:t>
      </w:r>
      <w:r w:rsidR="009075E9">
        <w:t xml:space="preserve"> is </w:t>
      </w:r>
      <w:r w:rsidR="00A94226">
        <w:t>optimal</w:t>
      </w:r>
      <w:r w:rsidR="00D30519" w:rsidRPr="00D30519">
        <w:t xml:space="preserve"> for macroscopic strain scanning in most engineering materials</w:t>
      </w:r>
      <w:r w:rsidR="00E10944" w:rsidRPr="00E10944">
        <w:t xml:space="preserve"> </w:t>
      </w:r>
      <w:r w:rsidR="005152FF">
        <w:t>[2].</w:t>
      </w:r>
    </w:p>
    <w:p w14:paraId="4BC89481" w14:textId="1FB09B1C" w:rsidR="001A25C8" w:rsidRDefault="00391D77" w:rsidP="00B2243B">
      <w:pPr>
        <w:rPr>
          <w:lang w:val="en-GB"/>
        </w:rPr>
      </w:pPr>
      <w:r>
        <w:rPr>
          <w:noProof/>
          <w:lang w:val="en-GB" w:eastAsia="en-GB"/>
        </w:rPr>
        <mc:AlternateContent>
          <mc:Choice Requires="wpc">
            <w:drawing>
              <wp:inline distT="0" distB="0" distL="0" distR="0" wp14:anchorId="553B54CA" wp14:editId="171CBF26">
                <wp:extent cx="2831465" cy="3380745"/>
                <wp:effectExtent l="0" t="0" r="6985" b="0"/>
                <wp:docPr id="36"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3" name="Picture 43">
                            <a:extLst>
                              <a:ext uri="{FF2B5EF4-FFF2-40B4-BE49-F238E27FC236}">
                                <a16:creationId xmlns:a16="http://schemas.microsoft.com/office/drawing/2014/main" id="{2A2E460F-CF40-954A-55D1-AB7B1BE7C74D}"/>
                              </a:ext>
                            </a:extLst>
                          </pic:cNvPr>
                          <pic:cNvPicPr/>
                        </pic:nvPicPr>
                        <pic:blipFill rotWithShape="1">
                          <a:blip r:embed="rId33"/>
                          <a:srcRect b="4442"/>
                          <a:stretch/>
                        </pic:blipFill>
                        <pic:spPr>
                          <a:xfrm>
                            <a:off x="121921" y="0"/>
                            <a:ext cx="2709544" cy="1684196"/>
                          </a:xfrm>
                          <a:prstGeom prst="rect">
                            <a:avLst/>
                          </a:prstGeom>
                        </pic:spPr>
                      </pic:pic>
                      <pic:pic xmlns:pic="http://schemas.openxmlformats.org/drawingml/2006/picture">
                        <pic:nvPicPr>
                          <pic:cNvPr id="45" name="Picture 45">
                            <a:extLst>
                              <a:ext uri="{FF2B5EF4-FFF2-40B4-BE49-F238E27FC236}">
                                <a16:creationId xmlns:a16="http://schemas.microsoft.com/office/drawing/2014/main" id="{929F605C-2607-4E26-671B-C199B9143CF0}"/>
                              </a:ext>
                            </a:extLst>
                          </pic:cNvPr>
                          <pic:cNvPicPr/>
                        </pic:nvPicPr>
                        <pic:blipFill>
                          <a:blip r:embed="rId34"/>
                          <a:stretch>
                            <a:fillRect/>
                          </a:stretch>
                        </pic:blipFill>
                        <pic:spPr>
                          <a:xfrm>
                            <a:off x="263573" y="1706238"/>
                            <a:ext cx="2567892" cy="1638935"/>
                          </a:xfrm>
                          <a:prstGeom prst="rect">
                            <a:avLst/>
                          </a:prstGeom>
                        </pic:spPr>
                      </pic:pic>
                      <wps:wsp>
                        <wps:cNvPr id="46" name="Text Box 70"/>
                        <wps:cNvSpPr txBox="1"/>
                        <wps:spPr>
                          <a:xfrm>
                            <a:off x="635" y="0"/>
                            <a:ext cx="330200" cy="285750"/>
                          </a:xfrm>
                          <a:prstGeom prst="rect">
                            <a:avLst/>
                          </a:prstGeom>
                          <a:noFill/>
                          <a:ln w="6350">
                            <a:noFill/>
                          </a:ln>
                        </wps:spPr>
                        <wps:txbx>
                          <w:txbxContent>
                            <w:p w14:paraId="59B0BF3B" w14:textId="77777777" w:rsidR="00A110A9" w:rsidRDefault="00A110A9" w:rsidP="00A110A9">
                              <w:pPr>
                                <w:pStyle w:val="NormalWeb"/>
                                <w:spacing w:before="0" w:beforeAutospacing="0" w:after="160" w:afterAutospacing="0" w:line="252" w:lineRule="auto"/>
                              </w:pPr>
                              <w:r>
                                <w:rPr>
                                  <w:rFonts w:eastAsia="Calibri"/>
                                  <w:sz w:val="20"/>
                                  <w:szCs w:val="20"/>
                                </w:rPr>
                                <w:t>(a)</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7" name="Text Box 70"/>
                        <wps:cNvSpPr txBox="1"/>
                        <wps:spPr>
                          <a:xfrm>
                            <a:off x="62326" y="1697784"/>
                            <a:ext cx="337820" cy="285750"/>
                          </a:xfrm>
                          <a:prstGeom prst="rect">
                            <a:avLst/>
                          </a:prstGeom>
                          <a:noFill/>
                          <a:ln w="6350">
                            <a:noFill/>
                          </a:ln>
                        </wps:spPr>
                        <wps:txbx>
                          <w:txbxContent>
                            <w:p w14:paraId="45B0C626" w14:textId="744F4100" w:rsidR="00A110A9" w:rsidRDefault="00A110A9" w:rsidP="00A110A9">
                              <w:pPr>
                                <w:pStyle w:val="NormalWeb"/>
                                <w:spacing w:before="0" w:beforeAutospacing="0" w:after="160" w:afterAutospacing="0" w:line="252" w:lineRule="auto"/>
                              </w:pPr>
                              <w:r>
                                <w:rPr>
                                  <w:rFonts w:eastAsia="Calibri"/>
                                  <w:sz w:val="20"/>
                                  <w:szCs w:val="20"/>
                                </w:rPr>
                                <w:t>(b)</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53B54CA" id="Canvas 36" o:spid="_x0000_s1051" editas="canvas" style="width:222.95pt;height:266.2pt;mso-position-horizontal-relative:char;mso-position-vertical-relative:line" coordsize="28314,33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">
                <v:shape id="_x0000_s1052" type="#_x0000_t75" style="position:absolute;width:28314;height:33807;visibility:visible;mso-wrap-style:square">
                  <v:fill o:detectmouseclick="t"/>
                  <v:path o:connecttype="none"/>
                </v:shape>
                <v:shape id="Picture 43" o:spid="_x0000_s1053" type="#_x0000_t75" style="position:absolute;left:1219;width:27095;height:16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">
                  <v:imagedata r:id="rId35" o:title="" cropbottom="2911f"/>
                </v:shape>
                <v:shape id="Picture 45" o:spid="_x0000_s1054" type="#_x0000_t75" style="position:absolute;left:2635;top:17062;width:25679;height:16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">
                  <v:imagedata r:id="rId36" o:title=""/>
                </v:shape>
                <v:shape id="Text Box 70" o:spid="_x0000_s1055" type="#_x0000_t202" style="position:absolute;left:6;width:330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" filled="f" stroked="f" strokeweight=".5pt">
                  <v:textbox>
                    <w:txbxContent>
                      <w:p w14:paraId="59B0BF3B" w14:textId="77777777" w:rsidR="00A110A9" w:rsidRDefault="00A110A9" w:rsidP="00A110A9">
                        <w:pPr>
                          <w:pStyle w:val="NormalWeb"/>
                          <w:spacing w:before="0" w:beforeAutospacing="0" w:after="160" w:afterAutospacing="0" w:line="252" w:lineRule="auto"/>
                        </w:pPr>
                        <w:r>
                          <w:rPr>
                            <w:rFonts w:eastAsia="Calibri"/>
                            <w:sz w:val="20"/>
                            <w:szCs w:val="20"/>
                          </w:rPr>
                          <w:t>(a)</w:t>
                        </w:r>
                      </w:p>
                    </w:txbxContent>
                  </v:textbox>
                </v:shape>
                <v:shape id="Text Box 70" o:spid="_x0000_s1056" type="#_x0000_t202" style="position:absolute;left:623;top:16977;width:337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" filled="f" stroked="f" strokeweight=".5pt">
                  <v:textbox>
                    <w:txbxContent>
                      <w:p w14:paraId="45B0C626" w14:textId="744F4100" w:rsidR="00A110A9" w:rsidRDefault="00A110A9" w:rsidP="00A110A9">
                        <w:pPr>
                          <w:pStyle w:val="NormalWeb"/>
                          <w:spacing w:before="0" w:beforeAutospacing="0" w:after="160" w:afterAutospacing="0" w:line="252" w:lineRule="auto"/>
                        </w:pPr>
                        <w:r>
                          <w:rPr>
                            <w:rFonts w:eastAsia="Calibri"/>
                            <w:sz w:val="20"/>
                            <w:szCs w:val="20"/>
                          </w:rPr>
                          <w:t>(b)</w:t>
                        </w:r>
                      </w:p>
                    </w:txbxContent>
                  </v:textbox>
                </v:shape>
                <w10:anchorlock/>
              </v:group>
            </w:pict>
          </mc:Fallback>
        </mc:AlternateContent>
      </w:r>
    </w:p>
    <w:p w14:paraId="3142447A" w14:textId="66959521" w:rsidR="00A110A9" w:rsidRPr="005C3CE2" w:rsidRDefault="00A110A9" w:rsidP="00A110A9">
      <w:pPr>
        <w:pStyle w:val="FigureNumbering"/>
        <w:rPr>
          <w:rFonts w:ascii="Times" w:hAnsi="Times" w:cs="Times"/>
          <w:b w:val="0"/>
          <w:bCs w:val="0"/>
        </w:rPr>
      </w:pPr>
      <w:r w:rsidRPr="005C3CE2">
        <w:rPr>
          <w:rFonts w:ascii="Times" w:hAnsi="Times" w:cs="Times"/>
        </w:rPr>
        <w:t xml:space="preserve">Fig. 8. </w:t>
      </w:r>
      <w:r w:rsidR="00AF75D7" w:rsidRPr="005C3CE2">
        <w:rPr>
          <w:rFonts w:ascii="Times" w:hAnsi="Times" w:cs="Times"/>
          <w:b w:val="0"/>
        </w:rPr>
        <w:t xml:space="preserve">Comparison in performance between </w:t>
      </w:r>
      <w:proofErr w:type="spellStart"/>
      <w:r w:rsidR="00AF75D7" w:rsidRPr="005C3CE2">
        <w:rPr>
          <w:rFonts w:ascii="Times" w:hAnsi="Times" w:cs="Times"/>
          <w:b w:val="0"/>
        </w:rPr>
        <w:t>eMAP</w:t>
      </w:r>
      <w:proofErr w:type="spellEnd"/>
      <w:r w:rsidR="00AF75D7" w:rsidRPr="005C3CE2">
        <w:rPr>
          <w:rFonts w:ascii="Times" w:hAnsi="Times" w:cs="Times"/>
          <w:b w:val="0"/>
        </w:rPr>
        <w:t xml:space="preserve"> and ENGIN-X.</w:t>
      </w:r>
      <w:r w:rsidR="00AF75D7" w:rsidRPr="005C3CE2">
        <w:rPr>
          <w:rFonts w:ascii="Times" w:hAnsi="Times" w:cs="Times"/>
        </w:rPr>
        <w:t xml:space="preserve"> </w:t>
      </w:r>
      <w:r w:rsidRPr="005C3CE2">
        <w:rPr>
          <w:rFonts w:ascii="Times" w:hAnsi="Times" w:cs="Times"/>
          <w:b w:val="0"/>
        </w:rPr>
        <w:t xml:space="preserve">(a) </w:t>
      </w:r>
      <w:r w:rsidR="004E3693" w:rsidRPr="005C3CE2">
        <w:rPr>
          <w:rFonts w:ascii="Times" w:hAnsi="Times" w:cs="Times"/>
          <w:b w:val="0"/>
          <w:bCs w:val="0"/>
        </w:rPr>
        <w:t xml:space="preserve">Resolution function of </w:t>
      </w:r>
      <w:r w:rsidR="00AF75D7" w:rsidRPr="005C3CE2">
        <w:rPr>
          <w:rFonts w:ascii="Times" w:hAnsi="Times" w:cs="Times"/>
          <w:b w:val="0"/>
          <w:bCs w:val="0"/>
        </w:rPr>
        <w:t>both instruments</w:t>
      </w:r>
      <w:r w:rsidRPr="005C3CE2">
        <w:rPr>
          <w:rFonts w:ascii="Times" w:hAnsi="Times" w:cs="Times"/>
          <w:b w:val="0"/>
          <w:bCs w:val="0"/>
        </w:rPr>
        <w:t xml:space="preserve">. (b) </w:t>
      </w:r>
      <w:r w:rsidR="00CF2475" w:rsidRPr="005C3CE2">
        <w:rPr>
          <w:rFonts w:ascii="Times" w:hAnsi="Times" w:cs="Times"/>
          <w:b w:val="0"/>
          <w:bCs w:val="0"/>
        </w:rPr>
        <w:t>Gain in f</w:t>
      </w:r>
      <w:r w:rsidR="004E3693" w:rsidRPr="005C3CE2">
        <w:rPr>
          <w:rFonts w:ascii="Times" w:hAnsi="Times" w:cs="Times"/>
          <w:b w:val="0"/>
          <w:bCs w:val="0"/>
        </w:rPr>
        <w:t xml:space="preserve">igure of merit </w:t>
      </w:r>
      <w:r w:rsidR="00CF2475" w:rsidRPr="005C3CE2">
        <w:rPr>
          <w:rFonts w:ascii="Times" w:hAnsi="Times" w:cs="Times"/>
          <w:b w:val="0"/>
          <w:bCs w:val="0"/>
        </w:rPr>
        <w:t>on</w:t>
      </w:r>
      <w:r w:rsidR="004E3693" w:rsidRPr="005C3CE2">
        <w:rPr>
          <w:rFonts w:ascii="Times" w:hAnsi="Times" w:cs="Times"/>
          <w:b w:val="0"/>
          <w:bCs w:val="0"/>
        </w:rPr>
        <w:t xml:space="preserve"> </w:t>
      </w:r>
      <w:proofErr w:type="spellStart"/>
      <w:r w:rsidR="004E3693" w:rsidRPr="005C3CE2">
        <w:rPr>
          <w:rFonts w:ascii="Times" w:hAnsi="Times" w:cs="Times"/>
          <w:b w:val="0"/>
          <w:bCs w:val="0"/>
        </w:rPr>
        <w:t>eMAP</w:t>
      </w:r>
      <w:proofErr w:type="spellEnd"/>
      <w:r w:rsidR="007B5BC8" w:rsidRPr="005C3CE2">
        <w:rPr>
          <w:rFonts w:ascii="Times" w:hAnsi="Times" w:cs="Times"/>
          <w:b w:val="0"/>
          <w:bCs w:val="0"/>
        </w:rPr>
        <w:t xml:space="preserve"> compared to ENGIN-X</w:t>
      </w:r>
      <w:r w:rsidR="009075E9" w:rsidRPr="005C3CE2">
        <w:rPr>
          <w:rFonts w:ascii="Times" w:hAnsi="Times" w:cs="Times"/>
          <w:b w:val="0"/>
          <w:bCs w:val="0"/>
        </w:rPr>
        <w:t xml:space="preserve"> (operating at 25 Hz)</w:t>
      </w:r>
      <w:r w:rsidRPr="005C3CE2">
        <w:rPr>
          <w:rFonts w:ascii="Times" w:hAnsi="Times" w:cs="Times"/>
          <w:b w:val="0"/>
          <w:bCs w:val="0"/>
        </w:rPr>
        <w:t xml:space="preserve">. </w:t>
      </w:r>
    </w:p>
    <w:p w14:paraId="7F6D780E" w14:textId="7B4853AE" w:rsidR="00BA07D5" w:rsidRDefault="00BA07D5" w:rsidP="00BA07D5">
      <w:pPr>
        <w:rPr>
          <w:lang w:val="en-GB"/>
        </w:rPr>
      </w:pPr>
    </w:p>
    <w:p w14:paraId="1C6800EB" w14:textId="720433F2" w:rsidR="00344A38" w:rsidRPr="00C73B1A" w:rsidRDefault="00344A38" w:rsidP="00775151">
      <w:pPr>
        <w:jc w:val="both"/>
        <w:rPr>
          <w:rFonts w:ascii="Times" w:hAnsi="Times" w:cs="Times"/>
          <w:sz w:val="20"/>
          <w:lang w:val="en-GB"/>
        </w:rPr>
      </w:pPr>
      <w:r>
        <w:rPr>
          <w:rFonts w:ascii="Times" w:hAnsi="Times" w:cs="Times"/>
          <w:sz w:val="20"/>
          <w:lang w:val="en-GB"/>
        </w:rPr>
        <w:tab/>
      </w:r>
      <w:r w:rsidR="005301B1">
        <w:rPr>
          <w:rFonts w:ascii="Times" w:hAnsi="Times" w:cs="Times"/>
          <w:sz w:val="20"/>
          <w:lang w:val="en-GB"/>
        </w:rPr>
        <w:t xml:space="preserve">At </w:t>
      </w:r>
      <w:proofErr w:type="spellStart"/>
      <w:r w:rsidR="005301B1" w:rsidRPr="005301B1">
        <w:rPr>
          <w:rFonts w:ascii="Times" w:hAnsi="Times" w:cs="Times"/>
          <w:sz w:val="20"/>
          <w:lang w:val="en-GB"/>
        </w:rPr>
        <w:t>Δd</w:t>
      </w:r>
      <w:proofErr w:type="spellEnd"/>
      <w:r w:rsidR="005301B1">
        <w:rPr>
          <w:rFonts w:ascii="Times" w:hAnsi="Times" w:cs="Times"/>
          <w:sz w:val="20"/>
          <w:lang w:val="en-GB"/>
        </w:rPr>
        <w:t>/d=0.3</w:t>
      </w:r>
      <w:r w:rsidR="00E2489A">
        <w:rPr>
          <w:rFonts w:ascii="Times" w:hAnsi="Times" w:cs="Times"/>
          <w:sz w:val="20"/>
          <w:lang w:val="en-GB"/>
        </w:rPr>
        <w:t>1</w:t>
      </w:r>
      <w:r w:rsidR="005301B1">
        <w:rPr>
          <w:rFonts w:ascii="Times" w:hAnsi="Times" w:cs="Times"/>
          <w:sz w:val="20"/>
          <w:lang w:val="en-GB"/>
        </w:rPr>
        <w:t>%</w:t>
      </w:r>
      <w:r w:rsidR="00AC7921">
        <w:rPr>
          <w:rFonts w:ascii="Times" w:hAnsi="Times" w:cs="Times"/>
          <w:sz w:val="20"/>
          <w:lang w:val="en-GB"/>
        </w:rPr>
        <w:t xml:space="preserve"> (</w:t>
      </w:r>
      <w:r w:rsidR="005E6B02">
        <w:rPr>
          <w:rFonts w:ascii="Times" w:hAnsi="Times" w:cs="Times"/>
          <w:sz w:val="20"/>
          <w:lang w:val="en-GB"/>
        </w:rPr>
        <w:t xml:space="preserve">at </w:t>
      </w:r>
      <w:r w:rsidR="00AC7921">
        <w:rPr>
          <w:rFonts w:ascii="Times" w:hAnsi="Times" w:cs="Times"/>
          <w:sz w:val="20"/>
          <w:lang w:val="en-GB"/>
        </w:rPr>
        <w:t>2.7</w:t>
      </w:r>
      <w:r w:rsidR="00AC7921" w:rsidRPr="00D116F8">
        <w:rPr>
          <w:rFonts w:ascii="Times" w:hAnsi="Times" w:cs="Times"/>
          <w:sz w:val="20"/>
          <w:lang w:val="en-GB"/>
        </w:rPr>
        <w:t xml:space="preserve"> Å</w:t>
      </w:r>
      <w:r w:rsidR="00AC7921">
        <w:rPr>
          <w:rFonts w:ascii="Times" w:hAnsi="Times" w:cs="Times"/>
          <w:sz w:val="20"/>
          <w:lang w:val="en-GB"/>
        </w:rPr>
        <w:t>)</w:t>
      </w:r>
      <w:r w:rsidR="005301B1">
        <w:rPr>
          <w:rFonts w:ascii="Times" w:hAnsi="Times" w:cs="Times"/>
          <w:sz w:val="20"/>
          <w:lang w:val="en-GB"/>
        </w:rPr>
        <w:t>, t</w:t>
      </w:r>
      <w:r w:rsidR="00444A5B">
        <w:rPr>
          <w:rFonts w:ascii="Times" w:hAnsi="Times" w:cs="Times"/>
          <w:sz w:val="20"/>
          <w:lang w:val="en-GB"/>
        </w:rPr>
        <w:t xml:space="preserve">he </w:t>
      </w:r>
      <w:r w:rsidR="00C570F0">
        <w:rPr>
          <w:rFonts w:ascii="Times" w:hAnsi="Times" w:cs="Times"/>
          <w:sz w:val="20"/>
          <w:lang w:val="en-GB"/>
        </w:rPr>
        <w:t xml:space="preserve">integrated </w:t>
      </w:r>
      <w:r w:rsidR="00444A5B">
        <w:rPr>
          <w:rFonts w:ascii="Times" w:hAnsi="Times" w:cs="Times"/>
          <w:sz w:val="20"/>
          <w:lang w:val="en-GB"/>
        </w:rPr>
        <w:t>flux</w:t>
      </w:r>
      <w:r w:rsidR="00A6025F">
        <w:rPr>
          <w:rFonts w:ascii="Times" w:hAnsi="Times" w:cs="Times"/>
          <w:sz w:val="20"/>
          <w:lang w:val="en-GB"/>
        </w:rPr>
        <w:t xml:space="preserve"> in the full λ bandwidth</w:t>
      </w:r>
      <w:r w:rsidR="00595A67">
        <w:rPr>
          <w:rFonts w:ascii="Times" w:hAnsi="Times" w:cs="Times"/>
          <w:sz w:val="20"/>
          <w:lang w:val="en-GB"/>
        </w:rPr>
        <w:t xml:space="preserve"> on </w:t>
      </w:r>
      <w:proofErr w:type="spellStart"/>
      <w:r w:rsidR="00595A67">
        <w:rPr>
          <w:rFonts w:ascii="Times" w:hAnsi="Times" w:cs="Times"/>
          <w:sz w:val="20"/>
          <w:lang w:val="en-GB"/>
        </w:rPr>
        <w:t>eMAP</w:t>
      </w:r>
      <w:proofErr w:type="spellEnd"/>
      <w:r w:rsidR="00444A5B">
        <w:rPr>
          <w:rFonts w:ascii="Times" w:hAnsi="Times" w:cs="Times"/>
          <w:sz w:val="20"/>
          <w:lang w:val="en-GB"/>
        </w:rPr>
        <w:t xml:space="preserve"> is about 1.2×10</w:t>
      </w:r>
      <w:r w:rsidR="00444A5B" w:rsidRPr="00444A5B">
        <w:rPr>
          <w:rFonts w:ascii="Times" w:hAnsi="Times" w:cs="Times"/>
          <w:sz w:val="20"/>
          <w:vertAlign w:val="superscript"/>
          <w:lang w:val="en-GB"/>
        </w:rPr>
        <w:t>6</w:t>
      </w:r>
      <w:r w:rsidR="00444A5B">
        <w:rPr>
          <w:rFonts w:ascii="Times" w:hAnsi="Times" w:cs="Times"/>
          <w:sz w:val="20"/>
          <w:lang w:val="en-GB"/>
        </w:rPr>
        <w:t xml:space="preserve"> </w:t>
      </w:r>
      <w:r w:rsidR="005301B1">
        <w:rPr>
          <w:rFonts w:ascii="Times" w:hAnsi="Times" w:cs="Times"/>
          <w:sz w:val="20"/>
          <w:lang w:val="en-GB"/>
        </w:rPr>
        <w:t>n.</w:t>
      </w:r>
      <w:r w:rsidR="00444A5B" w:rsidRPr="00444A5B">
        <w:rPr>
          <w:rFonts w:ascii="Times" w:hAnsi="Times" w:cs="Times"/>
          <w:sz w:val="20"/>
          <w:lang w:val="en-GB"/>
        </w:rPr>
        <w:t>cm</w:t>
      </w:r>
      <w:r w:rsidR="00444A5B" w:rsidRPr="005301B1">
        <w:rPr>
          <w:rFonts w:ascii="Times" w:hAnsi="Times" w:cs="Times"/>
          <w:sz w:val="20"/>
          <w:vertAlign w:val="superscript"/>
          <w:lang w:val="en-GB"/>
        </w:rPr>
        <w:t>-2</w:t>
      </w:r>
      <w:r w:rsidR="00444A5B" w:rsidRPr="00444A5B">
        <w:rPr>
          <w:rFonts w:ascii="Times" w:hAnsi="Times" w:cs="Times"/>
          <w:sz w:val="20"/>
          <w:lang w:val="en-GB"/>
        </w:rPr>
        <w:t>.s</w:t>
      </w:r>
      <w:r w:rsidR="00444A5B" w:rsidRPr="005301B1">
        <w:rPr>
          <w:rFonts w:ascii="Times" w:hAnsi="Times" w:cs="Times"/>
          <w:sz w:val="20"/>
          <w:vertAlign w:val="superscript"/>
          <w:lang w:val="en-GB"/>
        </w:rPr>
        <w:t>-1</w:t>
      </w:r>
      <w:r w:rsidR="000B1634">
        <w:rPr>
          <w:rFonts w:ascii="Times" w:hAnsi="Times" w:cs="Times"/>
          <w:sz w:val="20"/>
          <w:lang w:val="en-GB"/>
        </w:rPr>
        <w:t xml:space="preserve">. </w:t>
      </w:r>
      <w:r w:rsidR="00273548">
        <w:rPr>
          <w:rFonts w:ascii="Times" w:hAnsi="Times" w:cs="Times"/>
          <w:sz w:val="20"/>
          <w:lang w:val="en-GB"/>
        </w:rPr>
        <w:t>A uniform 4×10 mm</w:t>
      </w:r>
      <w:r w:rsidR="00273548" w:rsidRPr="00AE632F">
        <w:rPr>
          <w:rFonts w:ascii="Times" w:hAnsi="Times" w:cs="Times"/>
          <w:sz w:val="20"/>
          <w:vertAlign w:val="superscript"/>
          <w:lang w:val="en-GB"/>
        </w:rPr>
        <w:t>2</w:t>
      </w:r>
      <w:r w:rsidR="00273548">
        <w:rPr>
          <w:rFonts w:ascii="Times" w:hAnsi="Times" w:cs="Times"/>
          <w:sz w:val="20"/>
          <w:lang w:val="en-GB"/>
        </w:rPr>
        <w:t xml:space="preserve"> beam at sample position can be defined using t</w:t>
      </w:r>
      <w:r w:rsidR="00396F8E">
        <w:rPr>
          <w:rFonts w:ascii="Times" w:hAnsi="Times" w:cs="Times"/>
          <w:sz w:val="20"/>
          <w:lang w:val="en-GB"/>
        </w:rPr>
        <w:t>he small divergence i</w:t>
      </w:r>
      <w:r w:rsidR="000B1634">
        <w:rPr>
          <w:rFonts w:ascii="Times" w:hAnsi="Times" w:cs="Times"/>
          <w:sz w:val="20"/>
          <w:lang w:val="en-GB"/>
        </w:rPr>
        <w:t>n this mode</w:t>
      </w:r>
      <w:r w:rsidR="00396F8E">
        <w:rPr>
          <w:rFonts w:ascii="Times" w:hAnsi="Times" w:cs="Times"/>
          <w:sz w:val="20"/>
          <w:lang w:val="en-GB"/>
        </w:rPr>
        <w:t xml:space="preserve"> </w:t>
      </w:r>
      <w:r w:rsidR="00322D7B">
        <w:rPr>
          <w:rFonts w:ascii="Times" w:hAnsi="Times" w:cs="Times"/>
          <w:sz w:val="20"/>
          <w:lang w:val="en-GB"/>
        </w:rPr>
        <w:t xml:space="preserve">(see Fig. 9). The flux profile </w:t>
      </w:r>
      <w:r w:rsidR="00882F2F">
        <w:rPr>
          <w:rFonts w:ascii="Times" w:hAnsi="Times" w:cs="Times"/>
          <w:sz w:val="20"/>
          <w:lang w:val="en-GB"/>
        </w:rPr>
        <w:t xml:space="preserve">of </w:t>
      </w:r>
      <w:proofErr w:type="spellStart"/>
      <w:r w:rsidR="00882F2F">
        <w:rPr>
          <w:rFonts w:ascii="Times" w:hAnsi="Times" w:cs="Times"/>
          <w:sz w:val="20"/>
          <w:lang w:val="en-GB"/>
        </w:rPr>
        <w:t>eMAP</w:t>
      </w:r>
      <w:proofErr w:type="spellEnd"/>
      <w:r w:rsidR="00882F2F">
        <w:rPr>
          <w:rFonts w:ascii="Times" w:hAnsi="Times" w:cs="Times"/>
          <w:sz w:val="20"/>
          <w:lang w:val="en-GB"/>
        </w:rPr>
        <w:t xml:space="preserve"> </w:t>
      </w:r>
      <w:r w:rsidR="00752E01">
        <w:rPr>
          <w:rFonts w:ascii="Times" w:hAnsi="Times" w:cs="Times"/>
          <w:sz w:val="20"/>
          <w:lang w:val="en-GB"/>
        </w:rPr>
        <w:t>show</w:t>
      </w:r>
      <w:r w:rsidR="00C31B99">
        <w:rPr>
          <w:rFonts w:ascii="Times" w:hAnsi="Times" w:cs="Times"/>
          <w:sz w:val="20"/>
          <w:lang w:val="en-GB"/>
        </w:rPr>
        <w:t>s</w:t>
      </w:r>
      <w:r w:rsidR="00752E01">
        <w:rPr>
          <w:rFonts w:ascii="Times" w:hAnsi="Times" w:cs="Times"/>
          <w:sz w:val="20"/>
          <w:lang w:val="en-GB"/>
        </w:rPr>
        <w:t xml:space="preserve"> </w:t>
      </w:r>
      <w:r w:rsidR="00345337">
        <w:rPr>
          <w:rFonts w:ascii="Times" w:hAnsi="Times" w:cs="Times"/>
          <w:sz w:val="20"/>
          <w:lang w:val="en-GB"/>
        </w:rPr>
        <w:t xml:space="preserve">higher flux than ENGIN-X throughout the λ range. </w:t>
      </w:r>
      <w:r w:rsidR="00053809">
        <w:rPr>
          <w:rFonts w:ascii="Times" w:hAnsi="Times" w:cs="Times"/>
          <w:sz w:val="20"/>
          <w:lang w:val="en-GB"/>
        </w:rPr>
        <w:t>This is reflected in the simulated CeO</w:t>
      </w:r>
      <w:r w:rsidR="00053809" w:rsidRPr="00556597">
        <w:rPr>
          <w:rFonts w:ascii="Times" w:hAnsi="Times" w:cs="Times"/>
          <w:sz w:val="20"/>
          <w:vertAlign w:val="subscript"/>
          <w:lang w:val="en-GB"/>
        </w:rPr>
        <w:t>2</w:t>
      </w:r>
      <w:r w:rsidR="00053809">
        <w:rPr>
          <w:rFonts w:ascii="Times" w:hAnsi="Times" w:cs="Times"/>
          <w:sz w:val="20"/>
          <w:lang w:val="en-GB"/>
        </w:rPr>
        <w:t xml:space="preserve"> diffraction patterns showing the Bragg peak intensities </w:t>
      </w:r>
      <w:r w:rsidR="00C50D4C">
        <w:rPr>
          <w:rFonts w:ascii="Times" w:hAnsi="Times" w:cs="Times"/>
          <w:sz w:val="20"/>
          <w:lang w:val="en-GB"/>
        </w:rPr>
        <w:t xml:space="preserve">are </w:t>
      </w:r>
      <w:r w:rsidR="00926696">
        <w:rPr>
          <w:rFonts w:ascii="Times" w:hAnsi="Times" w:cs="Times"/>
          <w:sz w:val="20"/>
          <w:lang w:val="en-GB"/>
        </w:rPr>
        <w:t>up</w:t>
      </w:r>
      <w:r w:rsidR="00314876">
        <w:rPr>
          <w:rFonts w:ascii="Times" w:hAnsi="Times" w:cs="Times"/>
          <w:sz w:val="20"/>
          <w:lang w:val="en-GB"/>
        </w:rPr>
        <w:t xml:space="preserve"> to a</w:t>
      </w:r>
      <w:r w:rsidR="00C50D4C">
        <w:rPr>
          <w:rFonts w:ascii="Times" w:hAnsi="Times" w:cs="Times"/>
          <w:sz w:val="20"/>
          <w:lang w:val="en-GB"/>
        </w:rPr>
        <w:t xml:space="preserve"> factor 5</w:t>
      </w:r>
      <w:r w:rsidR="00926696">
        <w:rPr>
          <w:rFonts w:ascii="Times" w:hAnsi="Times" w:cs="Times"/>
          <w:sz w:val="20"/>
          <w:lang w:val="en-GB"/>
        </w:rPr>
        <w:t xml:space="preserve"> higher on </w:t>
      </w:r>
      <w:proofErr w:type="spellStart"/>
      <w:r w:rsidR="00926696">
        <w:rPr>
          <w:rFonts w:ascii="Times" w:hAnsi="Times" w:cs="Times"/>
          <w:sz w:val="20"/>
          <w:lang w:val="en-GB"/>
        </w:rPr>
        <w:t>eMAP</w:t>
      </w:r>
      <w:proofErr w:type="spellEnd"/>
      <w:r w:rsidR="00C50D4C">
        <w:rPr>
          <w:rFonts w:ascii="Times" w:hAnsi="Times" w:cs="Times"/>
          <w:sz w:val="20"/>
          <w:lang w:val="en-GB"/>
        </w:rPr>
        <w:t xml:space="preserve">. </w:t>
      </w:r>
      <w:r w:rsidR="008D052D">
        <w:rPr>
          <w:rFonts w:ascii="Times" w:hAnsi="Times" w:cs="Times"/>
          <w:sz w:val="20"/>
          <w:lang w:val="en-GB"/>
        </w:rPr>
        <w:t xml:space="preserve">The vertical divergence can be </w:t>
      </w:r>
      <w:r w:rsidR="00927981">
        <w:rPr>
          <w:rFonts w:ascii="Times" w:hAnsi="Times" w:cs="Times"/>
          <w:sz w:val="20"/>
          <w:lang w:val="en-GB"/>
        </w:rPr>
        <w:t>increased</w:t>
      </w:r>
      <w:r w:rsidR="008D052D">
        <w:rPr>
          <w:rFonts w:ascii="Times" w:hAnsi="Times" w:cs="Times"/>
          <w:sz w:val="20"/>
          <w:lang w:val="en-GB"/>
        </w:rPr>
        <w:t xml:space="preserve"> by tuning the</w:t>
      </w:r>
      <w:r w:rsidR="00075904">
        <w:rPr>
          <w:rFonts w:ascii="Times" w:hAnsi="Times" w:cs="Times"/>
          <w:sz w:val="20"/>
          <w:lang w:val="en-GB"/>
        </w:rPr>
        <w:t xml:space="preserve"> vertical gaps of the</w:t>
      </w:r>
      <w:r w:rsidR="008D052D">
        <w:rPr>
          <w:rFonts w:ascii="Times" w:hAnsi="Times" w:cs="Times"/>
          <w:sz w:val="20"/>
          <w:lang w:val="en-GB"/>
        </w:rPr>
        <w:t xml:space="preserve"> slits </w:t>
      </w:r>
      <w:r w:rsidR="00180D4B">
        <w:rPr>
          <w:rFonts w:ascii="Times" w:hAnsi="Times" w:cs="Times"/>
          <w:sz w:val="20"/>
          <w:lang w:val="en-GB"/>
        </w:rPr>
        <w:t xml:space="preserve">to </w:t>
      </w:r>
      <w:r w:rsidR="00B144F6">
        <w:rPr>
          <w:rFonts w:ascii="Times" w:hAnsi="Times" w:cs="Times"/>
          <w:sz w:val="20"/>
          <w:lang w:val="en-GB"/>
        </w:rPr>
        <w:t>double the flux to about 2.</w:t>
      </w:r>
      <w:r w:rsidR="00522B75">
        <w:rPr>
          <w:rFonts w:ascii="Times" w:hAnsi="Times" w:cs="Times"/>
          <w:sz w:val="20"/>
          <w:lang w:val="en-GB"/>
        </w:rPr>
        <w:t>5</w:t>
      </w:r>
      <w:r w:rsidR="00B144F6">
        <w:rPr>
          <w:rFonts w:ascii="Times" w:hAnsi="Times" w:cs="Times"/>
          <w:sz w:val="20"/>
          <w:lang w:val="en-GB"/>
        </w:rPr>
        <w:t>×10</w:t>
      </w:r>
      <w:r w:rsidR="00B144F6" w:rsidRPr="00444A5B">
        <w:rPr>
          <w:rFonts w:ascii="Times" w:hAnsi="Times" w:cs="Times"/>
          <w:sz w:val="20"/>
          <w:vertAlign w:val="superscript"/>
          <w:lang w:val="en-GB"/>
        </w:rPr>
        <w:t>6</w:t>
      </w:r>
      <w:r w:rsidR="00B144F6">
        <w:rPr>
          <w:rFonts w:ascii="Times" w:hAnsi="Times" w:cs="Times"/>
          <w:sz w:val="20"/>
          <w:lang w:val="en-GB"/>
        </w:rPr>
        <w:t xml:space="preserve"> n.</w:t>
      </w:r>
      <w:r w:rsidR="00B144F6" w:rsidRPr="00444A5B">
        <w:rPr>
          <w:rFonts w:ascii="Times" w:hAnsi="Times" w:cs="Times"/>
          <w:sz w:val="20"/>
          <w:lang w:val="en-GB"/>
        </w:rPr>
        <w:t>cm</w:t>
      </w:r>
      <w:r w:rsidR="00B144F6" w:rsidRPr="005301B1">
        <w:rPr>
          <w:rFonts w:ascii="Times" w:hAnsi="Times" w:cs="Times"/>
          <w:sz w:val="20"/>
          <w:vertAlign w:val="superscript"/>
          <w:lang w:val="en-GB"/>
        </w:rPr>
        <w:t>-2</w:t>
      </w:r>
      <w:r w:rsidR="00B144F6" w:rsidRPr="00444A5B">
        <w:rPr>
          <w:rFonts w:ascii="Times" w:hAnsi="Times" w:cs="Times"/>
          <w:sz w:val="20"/>
          <w:lang w:val="en-GB"/>
        </w:rPr>
        <w:t>.s</w:t>
      </w:r>
      <w:r w:rsidR="00B144F6" w:rsidRPr="005301B1">
        <w:rPr>
          <w:rFonts w:ascii="Times" w:hAnsi="Times" w:cs="Times"/>
          <w:sz w:val="20"/>
          <w:vertAlign w:val="superscript"/>
          <w:lang w:val="en-GB"/>
        </w:rPr>
        <w:t>-1</w:t>
      </w:r>
      <w:r w:rsidR="00B144F6">
        <w:rPr>
          <w:rFonts w:ascii="Times" w:hAnsi="Times" w:cs="Times"/>
          <w:sz w:val="20"/>
          <w:lang w:val="en-GB"/>
        </w:rPr>
        <w:t xml:space="preserve"> at </w:t>
      </w:r>
      <w:proofErr w:type="spellStart"/>
      <w:r w:rsidR="00B144F6" w:rsidRPr="005301B1">
        <w:rPr>
          <w:rFonts w:ascii="Times" w:hAnsi="Times" w:cs="Times"/>
          <w:sz w:val="20"/>
          <w:lang w:val="en-GB"/>
        </w:rPr>
        <w:t>Δd</w:t>
      </w:r>
      <w:proofErr w:type="spellEnd"/>
      <w:r w:rsidR="00B144F6">
        <w:rPr>
          <w:rFonts w:ascii="Times" w:hAnsi="Times" w:cs="Times"/>
          <w:sz w:val="20"/>
          <w:lang w:val="en-GB"/>
        </w:rPr>
        <w:t>/d=0.39%</w:t>
      </w:r>
      <w:r w:rsidR="00AC7921">
        <w:rPr>
          <w:rFonts w:ascii="Times" w:hAnsi="Times" w:cs="Times"/>
          <w:sz w:val="20"/>
          <w:lang w:val="en-GB"/>
        </w:rPr>
        <w:t xml:space="preserve"> (</w:t>
      </w:r>
      <w:r w:rsidR="005E6B02">
        <w:rPr>
          <w:rFonts w:ascii="Times" w:hAnsi="Times" w:cs="Times"/>
          <w:sz w:val="20"/>
          <w:lang w:val="en-GB"/>
        </w:rPr>
        <w:t xml:space="preserve">at </w:t>
      </w:r>
      <w:r w:rsidR="00AC7921">
        <w:rPr>
          <w:rFonts w:ascii="Times" w:hAnsi="Times" w:cs="Times"/>
          <w:sz w:val="20"/>
          <w:lang w:val="en-GB"/>
        </w:rPr>
        <w:t>2.7</w:t>
      </w:r>
      <w:r w:rsidR="00AC7921" w:rsidRPr="00D116F8">
        <w:rPr>
          <w:rFonts w:ascii="Times" w:hAnsi="Times" w:cs="Times"/>
          <w:sz w:val="20"/>
          <w:lang w:val="en-GB"/>
        </w:rPr>
        <w:t xml:space="preserve"> Å</w:t>
      </w:r>
      <w:r w:rsidR="00AC7921">
        <w:rPr>
          <w:rFonts w:ascii="Times" w:hAnsi="Times" w:cs="Times"/>
          <w:sz w:val="20"/>
          <w:lang w:val="en-GB"/>
        </w:rPr>
        <w:t>)</w:t>
      </w:r>
      <w:r w:rsidR="00B144F6">
        <w:rPr>
          <w:rFonts w:ascii="Times" w:hAnsi="Times" w:cs="Times"/>
          <w:sz w:val="20"/>
          <w:lang w:val="en-GB"/>
        </w:rPr>
        <w:t xml:space="preserve">. </w:t>
      </w:r>
      <w:r w:rsidR="004E42EA">
        <w:rPr>
          <w:rFonts w:ascii="Times" w:hAnsi="Times" w:cs="Times"/>
          <w:sz w:val="20"/>
          <w:lang w:val="en-GB"/>
        </w:rPr>
        <w:t xml:space="preserve">Bragg peak intensities on </w:t>
      </w:r>
      <w:proofErr w:type="spellStart"/>
      <w:r w:rsidR="004E42EA">
        <w:rPr>
          <w:rFonts w:ascii="Times" w:hAnsi="Times" w:cs="Times"/>
          <w:sz w:val="20"/>
          <w:lang w:val="en-GB"/>
        </w:rPr>
        <w:t>eMAP</w:t>
      </w:r>
      <w:proofErr w:type="spellEnd"/>
      <w:r w:rsidR="00951016">
        <w:rPr>
          <w:rFonts w:ascii="Times" w:hAnsi="Times" w:cs="Times"/>
          <w:sz w:val="20"/>
          <w:lang w:val="en-GB"/>
        </w:rPr>
        <w:t xml:space="preserve"> </w:t>
      </w:r>
      <w:r w:rsidR="00E448F7" w:rsidRPr="00E448F7">
        <w:rPr>
          <w:rFonts w:ascii="Times" w:hAnsi="Times" w:cs="Times"/>
          <w:sz w:val="20"/>
          <w:lang w:val="en-GB"/>
        </w:rPr>
        <w:t>in this mode</w:t>
      </w:r>
      <w:r w:rsidR="004E42EA">
        <w:rPr>
          <w:rFonts w:ascii="Times" w:hAnsi="Times" w:cs="Times"/>
          <w:sz w:val="20"/>
          <w:lang w:val="en-GB"/>
        </w:rPr>
        <w:t xml:space="preserve"> are almost a factor 10 higher than ENGIN-X. </w:t>
      </w:r>
      <w:r w:rsidR="00C36E2D" w:rsidRPr="00C36E2D">
        <w:rPr>
          <w:rFonts w:ascii="Times" w:hAnsi="Times" w:cs="Times"/>
          <w:sz w:val="20"/>
          <w:lang w:val="en-GB"/>
        </w:rPr>
        <w:t>Though the beam becomes less uniform in the vertical direction due to increased divergence (</w:t>
      </w:r>
      <w:r w:rsidR="000011E6">
        <w:rPr>
          <w:rFonts w:ascii="Times" w:hAnsi="Times" w:cs="Times"/>
          <w:sz w:val="20"/>
          <w:lang w:val="en-GB"/>
        </w:rPr>
        <w:t>see</w:t>
      </w:r>
      <w:r w:rsidR="00C36E2D" w:rsidRPr="00C36E2D">
        <w:rPr>
          <w:rFonts w:ascii="Times" w:hAnsi="Times" w:cs="Times"/>
          <w:sz w:val="20"/>
          <w:lang w:val="en-GB"/>
        </w:rPr>
        <w:t xml:space="preserve"> Fig. 10), the </w:t>
      </w:r>
      <w:r w:rsidR="000011E6">
        <w:rPr>
          <w:rFonts w:ascii="Times" w:hAnsi="Times" w:cs="Times"/>
          <w:sz w:val="20"/>
          <w:lang w:val="en-GB"/>
        </w:rPr>
        <w:t>improved</w:t>
      </w:r>
      <w:r w:rsidR="00C36E2D" w:rsidRPr="00C36E2D">
        <w:rPr>
          <w:rFonts w:ascii="Times" w:hAnsi="Times" w:cs="Times"/>
          <w:sz w:val="20"/>
          <w:lang w:val="en-GB"/>
        </w:rPr>
        <w:t xml:space="preserve"> time resolution in </w:t>
      </w:r>
      <w:r w:rsidR="000011E6">
        <w:rPr>
          <w:rFonts w:ascii="Times" w:hAnsi="Times" w:cs="Times"/>
          <w:sz w:val="20"/>
          <w:lang w:val="en-GB"/>
        </w:rPr>
        <w:t xml:space="preserve">this </w:t>
      </w:r>
      <w:r w:rsidR="00190DAE">
        <w:rPr>
          <w:rFonts w:ascii="Times" w:hAnsi="Times" w:cs="Times"/>
          <w:sz w:val="20"/>
          <w:lang w:val="en-GB"/>
        </w:rPr>
        <w:t>‘</w:t>
      </w:r>
      <w:r w:rsidR="00C36E2D" w:rsidRPr="00C36E2D">
        <w:rPr>
          <w:rFonts w:ascii="Times" w:hAnsi="Times" w:cs="Times"/>
          <w:sz w:val="20"/>
          <w:lang w:val="en-GB"/>
        </w:rPr>
        <w:t>high flux</w:t>
      </w:r>
      <w:r w:rsidR="00190DAE">
        <w:rPr>
          <w:rFonts w:ascii="Times" w:hAnsi="Times" w:cs="Times"/>
          <w:sz w:val="20"/>
          <w:lang w:val="en-GB"/>
        </w:rPr>
        <w:t>’</w:t>
      </w:r>
      <w:r w:rsidR="00C36E2D" w:rsidRPr="00C36E2D">
        <w:rPr>
          <w:rFonts w:ascii="Times" w:hAnsi="Times" w:cs="Times"/>
          <w:sz w:val="20"/>
          <w:lang w:val="en-GB"/>
        </w:rPr>
        <w:t xml:space="preserve"> mode is crucial for studying short-timescale phenomena </w:t>
      </w:r>
      <w:r w:rsidR="00B92C91">
        <w:rPr>
          <w:rFonts w:ascii="Times" w:hAnsi="Times" w:cs="Times"/>
          <w:sz w:val="20"/>
          <w:lang w:val="en-GB"/>
        </w:rPr>
        <w:t xml:space="preserve">such as those occurring </w:t>
      </w:r>
      <w:r w:rsidR="00D92136">
        <w:rPr>
          <w:rFonts w:ascii="Times" w:hAnsi="Times" w:cs="Times"/>
          <w:sz w:val="20"/>
          <w:lang w:val="en-GB"/>
        </w:rPr>
        <w:t>in</w:t>
      </w:r>
      <w:r w:rsidR="00C36E2D" w:rsidRPr="00C36E2D">
        <w:rPr>
          <w:rFonts w:ascii="Times" w:hAnsi="Times" w:cs="Times"/>
          <w:sz w:val="20"/>
          <w:lang w:val="en-GB"/>
        </w:rPr>
        <w:t xml:space="preserve"> in</w:t>
      </w:r>
      <w:r w:rsidR="00D92136">
        <w:rPr>
          <w:rFonts w:ascii="Times" w:hAnsi="Times" w:cs="Times"/>
          <w:sz w:val="20"/>
          <w:lang w:val="en-GB"/>
        </w:rPr>
        <w:t>-</w:t>
      </w:r>
      <w:r w:rsidR="00C36E2D" w:rsidRPr="00C36E2D">
        <w:rPr>
          <w:rFonts w:ascii="Times" w:hAnsi="Times" w:cs="Times"/>
          <w:sz w:val="20"/>
          <w:lang w:val="en-GB"/>
        </w:rPr>
        <w:t xml:space="preserve">situ </w:t>
      </w:r>
      <w:r w:rsidR="000F68C4">
        <w:rPr>
          <w:rFonts w:ascii="Times" w:hAnsi="Times" w:cs="Times"/>
          <w:sz w:val="20"/>
          <w:lang w:val="en-GB"/>
        </w:rPr>
        <w:t>loading measurements</w:t>
      </w:r>
      <w:r w:rsidR="00C36E2D" w:rsidRPr="00C36E2D">
        <w:rPr>
          <w:rFonts w:ascii="Times" w:hAnsi="Times" w:cs="Times"/>
          <w:sz w:val="20"/>
          <w:lang w:val="en-GB"/>
        </w:rPr>
        <w:t xml:space="preserve"> where beam uniformity is not a critical </w:t>
      </w:r>
      <w:r w:rsidR="00FE3F1A">
        <w:rPr>
          <w:rFonts w:ascii="Times" w:hAnsi="Times" w:cs="Times"/>
          <w:sz w:val="20"/>
          <w:lang w:val="en-GB"/>
        </w:rPr>
        <w:t>requirement</w:t>
      </w:r>
      <w:r w:rsidR="00C36E2D" w:rsidRPr="00C36E2D">
        <w:rPr>
          <w:rFonts w:ascii="Times" w:hAnsi="Times" w:cs="Times"/>
          <w:sz w:val="20"/>
          <w:lang w:val="en-GB"/>
        </w:rPr>
        <w:t>.</w:t>
      </w:r>
      <w:r w:rsidR="00FC35D1">
        <w:rPr>
          <w:rFonts w:ascii="Times" w:hAnsi="Times" w:cs="Times"/>
          <w:sz w:val="20"/>
          <w:lang w:val="en-GB"/>
        </w:rPr>
        <w:t xml:space="preserve"> </w:t>
      </w:r>
    </w:p>
    <w:p w14:paraId="30DC1745" w14:textId="00D12D19" w:rsidR="00344A38" w:rsidRDefault="00344A38" w:rsidP="00BA07D5">
      <w:pPr>
        <w:rPr>
          <w:lang w:val="en-GB"/>
        </w:rPr>
      </w:pPr>
      <w:r>
        <w:rPr>
          <w:noProof/>
          <w:lang w:val="en-GB" w:eastAsia="en-GB"/>
        </w:rPr>
        <w:lastRenderedPageBreak/>
        <mc:AlternateContent>
          <mc:Choice Requires="wpc">
            <w:drawing>
              <wp:inline distT="0" distB="0" distL="0" distR="0" wp14:anchorId="667EE6DA" wp14:editId="416B416E">
                <wp:extent cx="2831465" cy="7458710"/>
                <wp:effectExtent l="0" t="0" r="6985" b="8890"/>
                <wp:docPr id="37" name="Canvas 3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0" name="Picture 50"/>
                          <pic:cNvPicPr/>
                        </pic:nvPicPr>
                        <pic:blipFill rotWithShape="1">
                          <a:blip r:embed="rId37"/>
                          <a:srcRect t="9352" r="5384" b="985"/>
                          <a:stretch/>
                        </pic:blipFill>
                        <pic:spPr>
                          <a:xfrm>
                            <a:off x="129540" y="1651635"/>
                            <a:ext cx="2573020" cy="2032784"/>
                          </a:xfrm>
                          <a:prstGeom prst="rect">
                            <a:avLst/>
                          </a:prstGeom>
                        </pic:spPr>
                      </pic:pic>
                      <pic:pic xmlns:pic="http://schemas.openxmlformats.org/drawingml/2006/picture">
                        <pic:nvPicPr>
                          <pic:cNvPr id="51" name="Picture 51"/>
                          <pic:cNvPicPr/>
                        </pic:nvPicPr>
                        <pic:blipFill rotWithShape="1">
                          <a:blip r:embed="rId38"/>
                          <a:srcRect t="9908" r="3464" b="1171"/>
                          <a:stretch/>
                        </pic:blipFill>
                        <pic:spPr>
                          <a:xfrm>
                            <a:off x="129540" y="3680382"/>
                            <a:ext cx="2573020" cy="1975712"/>
                          </a:xfrm>
                          <a:prstGeom prst="rect">
                            <a:avLst/>
                          </a:prstGeom>
                        </pic:spPr>
                      </pic:pic>
                      <wps:wsp>
                        <wps:cNvPr id="52" name="TextBox 14"/>
                        <wps:cNvSpPr txBox="1"/>
                        <wps:spPr>
                          <a:xfrm>
                            <a:off x="637200" y="1726860"/>
                            <a:ext cx="1660525" cy="246380"/>
                          </a:xfrm>
                          <a:prstGeom prst="rect">
                            <a:avLst/>
                          </a:prstGeom>
                          <a:noFill/>
                        </wps:spPr>
                        <wps:txbx>
                          <w:txbxContent>
                            <w:p w14:paraId="06757428" w14:textId="77777777" w:rsidR="00344A38" w:rsidRDefault="00344A38" w:rsidP="00344A38">
                              <w:pPr>
                                <w:pStyle w:val="NormalWeb"/>
                                <w:spacing w:before="0" w:beforeAutospacing="0" w:after="0" w:afterAutospacing="0"/>
                              </w:pPr>
                              <w:r>
                                <w:rPr>
                                  <w:rFonts w:ascii="Calibri" w:eastAsia="Times New Roman" w:hAnsi="Calibri"/>
                                  <w:color w:val="FFFFFF"/>
                                  <w:kern w:val="24"/>
                                  <w:sz w:val="20"/>
                                  <w:szCs w:val="20"/>
                                </w:rPr>
                                <w:t>Divergence profile at sample</w:t>
                              </w:r>
                            </w:p>
                          </w:txbxContent>
                        </wps:txbx>
                        <wps:bodyPr wrap="none" rtlCol="0">
                          <a:spAutoFit/>
                        </wps:bodyPr>
                      </wps:wsp>
                      <wps:wsp>
                        <wps:cNvPr id="53" name="TextBox 14"/>
                        <wps:cNvSpPr txBox="1"/>
                        <wps:spPr>
                          <a:xfrm>
                            <a:off x="774360" y="3738540"/>
                            <a:ext cx="1376680" cy="246380"/>
                          </a:xfrm>
                          <a:prstGeom prst="rect">
                            <a:avLst/>
                          </a:prstGeom>
                          <a:noFill/>
                        </wps:spPr>
                        <wps:txbx>
                          <w:txbxContent>
                            <w:p w14:paraId="62F5DDF3" w14:textId="77777777" w:rsidR="00344A38" w:rsidRDefault="00344A38" w:rsidP="00344A38">
                              <w:pPr>
                                <w:pStyle w:val="NormalWeb"/>
                                <w:spacing w:before="0" w:beforeAutospacing="0" w:after="0" w:afterAutospacing="0"/>
                              </w:pPr>
                              <w:r>
                                <w:rPr>
                                  <w:rFonts w:ascii="Calibri" w:eastAsia="Times New Roman" w:hAnsi="Calibri"/>
                                  <w:color w:val="FFFFFF"/>
                                  <w:kern w:val="24"/>
                                  <w:sz w:val="20"/>
                                  <w:szCs w:val="20"/>
                                </w:rPr>
                                <w:t>Beam profile at sample</w:t>
                              </w:r>
                            </w:p>
                          </w:txbxContent>
                        </wps:txbx>
                        <wps:bodyPr wrap="none" rtlCol="0">
                          <a:spAutoFit/>
                        </wps:bodyPr>
                      </wps:wsp>
                      <pic:pic xmlns:pic="http://schemas.openxmlformats.org/drawingml/2006/picture">
                        <pic:nvPicPr>
                          <pic:cNvPr id="64" name="Picture 64"/>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91885" y="0"/>
                            <a:ext cx="2374265" cy="1646051"/>
                          </a:xfrm>
                          <a:prstGeom prst="rect">
                            <a:avLst/>
                          </a:prstGeom>
                          <a:noFill/>
                        </pic:spPr>
                      </pic:pic>
                      <pic:pic xmlns:pic="http://schemas.openxmlformats.org/drawingml/2006/picture">
                        <pic:nvPicPr>
                          <pic:cNvPr id="61" name="Picture 6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5655976"/>
                            <a:ext cx="2831465" cy="1767109"/>
                          </a:xfrm>
                          <a:prstGeom prst="rect">
                            <a:avLst/>
                          </a:prstGeom>
                          <a:noFill/>
                        </pic:spPr>
                      </pic:pic>
                    </wpc:wpc>
                  </a:graphicData>
                </a:graphic>
              </wp:inline>
            </w:drawing>
          </mc:Choice>
          <mc:Fallback>
            <w:pict>
              <v:group w14:anchorId="667EE6DA" id="Canvas 37" o:spid="_x0000_s1057" editas="canvas" style="width:222.95pt;height:587.3pt;mso-position-horizontal-relative:char;mso-position-vertical-relative:line" coordsize="28314,74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">
                <v:shape id="_x0000_s1058" type="#_x0000_t75" style="position:absolute;width:28314;height:74587;visibility:visible;mso-wrap-style:square">
                  <v:fill o:detectmouseclick="t"/>
                  <v:path o:connecttype="none"/>
                </v:shape>
                <v:shape id="Picture 50" o:spid="_x0000_s1059" type="#_x0000_t75" style="position:absolute;left:1295;top:16516;width:25730;height:20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">
                  <v:imagedata r:id="rId41" o:title="" croptop="6129f" cropbottom="646f" cropright="3528f"/>
                </v:shape>
                <v:shape id="Picture 51" o:spid="_x0000_s1060" type="#_x0000_t75" style="position:absolute;left:1295;top:36803;width:25730;height:19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">
                  <v:imagedata r:id="rId42" o:title="" croptop="6493f" cropbottom="767f" cropright="2270f"/>
                </v:shape>
                <v:shape id="TextBox 14" o:spid="_x0000_s1061" type="#_x0000_t202" style="position:absolute;left:6372;top:17268;width:16605;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" filled="f" stroked="f">
                  <v:textbox style="mso-fit-shape-to-text:t">
                    <w:txbxContent>
                      <w:p w14:paraId="06757428" w14:textId="77777777" w:rsidR="00344A38" w:rsidRDefault="00344A38" w:rsidP="00344A38">
                        <w:pPr>
                          <w:pStyle w:val="NormalWeb"/>
                          <w:spacing w:before="0" w:beforeAutospacing="0" w:after="0" w:afterAutospacing="0"/>
                        </w:pPr>
                        <w:r>
                          <w:rPr>
                            <w:rFonts w:ascii="Calibri" w:eastAsia="Times New Roman" w:hAnsi="Calibri"/>
                            <w:color w:val="FFFFFF"/>
                            <w:kern w:val="24"/>
                            <w:sz w:val="20"/>
                            <w:szCs w:val="20"/>
                          </w:rPr>
                          <w:t>Divergence profile at sample</w:t>
                        </w:r>
                      </w:p>
                    </w:txbxContent>
                  </v:textbox>
                </v:shape>
                <v:shape id="TextBox 14" o:spid="_x0000_s1062" type="#_x0000_t202" style="position:absolute;left:7743;top:37385;width:13767;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" filled="f" stroked="f">
                  <v:textbox style="mso-fit-shape-to-text:t">
                    <w:txbxContent>
                      <w:p w14:paraId="62F5DDF3" w14:textId="77777777" w:rsidR="00344A38" w:rsidRDefault="00344A38" w:rsidP="00344A38">
                        <w:pPr>
                          <w:pStyle w:val="NormalWeb"/>
                          <w:spacing w:before="0" w:beforeAutospacing="0" w:after="0" w:afterAutospacing="0"/>
                        </w:pPr>
                        <w:r>
                          <w:rPr>
                            <w:rFonts w:ascii="Calibri" w:eastAsia="Times New Roman" w:hAnsi="Calibri"/>
                            <w:color w:val="FFFFFF"/>
                            <w:kern w:val="24"/>
                            <w:sz w:val="20"/>
                            <w:szCs w:val="20"/>
                          </w:rPr>
                          <w:t>Beam profile at sample</w:t>
                        </w:r>
                      </w:p>
                    </w:txbxContent>
                  </v:textbox>
                </v:shape>
                <v:shape id="Picture 64" o:spid="_x0000_s1063" type="#_x0000_t75" style="position:absolute;left:1918;width:23743;height:16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">
                  <v:imagedata r:id="rId43" o:title=""/>
                  <v:path arrowok="t"/>
                </v:shape>
                <v:shape id="Picture 61" o:spid="_x0000_s1064" type="#_x0000_t75" style="position:absolute;top:56559;width:28314;height:17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">
                  <v:imagedata r:id="rId44" o:title=""/>
                </v:shape>
                <w10:anchorlock/>
              </v:group>
            </w:pict>
          </mc:Fallback>
        </mc:AlternateContent>
      </w:r>
    </w:p>
    <w:p w14:paraId="3368423F" w14:textId="4A5DA45E" w:rsidR="00C73B1A" w:rsidRPr="005C3CE2" w:rsidRDefault="00C73B1A" w:rsidP="00C73B1A">
      <w:pPr>
        <w:pStyle w:val="FigureNumbering"/>
        <w:rPr>
          <w:rFonts w:ascii="Times" w:hAnsi="Times" w:cs="Times"/>
          <w:b w:val="0"/>
          <w:bCs w:val="0"/>
        </w:rPr>
      </w:pPr>
      <w:r w:rsidRPr="005C3CE2">
        <w:rPr>
          <w:rFonts w:ascii="Times" w:hAnsi="Times" w:cs="Times"/>
        </w:rPr>
        <w:t xml:space="preserve">Fig. 9. </w:t>
      </w:r>
      <w:r w:rsidR="0034137C" w:rsidRPr="005C3CE2">
        <w:rPr>
          <w:rFonts w:ascii="Times" w:hAnsi="Times" w:cs="Times"/>
          <w:b w:val="0"/>
        </w:rPr>
        <w:t xml:space="preserve">The simulated flux, divergence, </w:t>
      </w:r>
      <w:r w:rsidRPr="005C3CE2">
        <w:rPr>
          <w:rFonts w:ascii="Times" w:hAnsi="Times" w:cs="Times"/>
          <w:b w:val="0"/>
        </w:rPr>
        <w:t>beam profile at sample position</w:t>
      </w:r>
      <w:r w:rsidR="0034137C" w:rsidRPr="005C3CE2">
        <w:rPr>
          <w:rFonts w:ascii="Times" w:hAnsi="Times" w:cs="Times"/>
          <w:b w:val="0"/>
        </w:rPr>
        <w:t>, and CeO</w:t>
      </w:r>
      <w:r w:rsidR="0034137C" w:rsidRPr="005C3CE2">
        <w:rPr>
          <w:rFonts w:ascii="Times" w:hAnsi="Times" w:cs="Times"/>
          <w:b w:val="0"/>
          <w:vertAlign w:val="subscript"/>
        </w:rPr>
        <w:t>2</w:t>
      </w:r>
      <w:r w:rsidR="0034137C" w:rsidRPr="005C3CE2">
        <w:rPr>
          <w:rFonts w:ascii="Times" w:hAnsi="Times" w:cs="Times"/>
          <w:b w:val="0"/>
        </w:rPr>
        <w:t xml:space="preserve"> diffraction pattern</w:t>
      </w:r>
      <w:r w:rsidR="00E448F7" w:rsidRPr="005C3CE2">
        <w:rPr>
          <w:rFonts w:ascii="Times" w:hAnsi="Times" w:cs="Times"/>
          <w:b w:val="0"/>
        </w:rPr>
        <w:t xml:space="preserve"> on </w:t>
      </w:r>
      <w:proofErr w:type="spellStart"/>
      <w:r w:rsidR="00E448F7" w:rsidRPr="005C3CE2">
        <w:rPr>
          <w:rFonts w:ascii="Times" w:hAnsi="Times" w:cs="Times"/>
          <w:b w:val="0"/>
        </w:rPr>
        <w:t>eMAP</w:t>
      </w:r>
      <w:proofErr w:type="spellEnd"/>
      <w:r w:rsidR="009A760D" w:rsidRPr="005C3CE2">
        <w:rPr>
          <w:rFonts w:ascii="Times" w:hAnsi="Times" w:cs="Times"/>
          <w:b w:val="0"/>
        </w:rPr>
        <w:t xml:space="preserve"> at</w:t>
      </w:r>
      <w:r w:rsidR="00AC7921" w:rsidRPr="005C3CE2">
        <w:rPr>
          <w:rFonts w:ascii="Times" w:hAnsi="Times" w:cs="Times"/>
          <w:b w:val="0"/>
          <w:bCs w:val="0"/>
        </w:rPr>
        <w:t xml:space="preserve"> </w:t>
      </w:r>
      <w:proofErr w:type="spellStart"/>
      <w:r w:rsidR="005E6B02">
        <w:rPr>
          <w:rFonts w:ascii="Times" w:hAnsi="Times" w:cs="Times"/>
          <w:b w:val="0"/>
          <w:bCs w:val="0"/>
        </w:rPr>
        <w:t>Δd</w:t>
      </w:r>
      <w:proofErr w:type="spellEnd"/>
      <w:r w:rsidR="005E6B02">
        <w:rPr>
          <w:rFonts w:ascii="Times" w:hAnsi="Times" w:cs="Times"/>
          <w:b w:val="0"/>
          <w:bCs w:val="0"/>
        </w:rPr>
        <w:t xml:space="preserve">/d=0.31% (at </w:t>
      </w:r>
      <w:r w:rsidR="0068548A" w:rsidRPr="005C3CE2">
        <w:rPr>
          <w:rFonts w:ascii="Times" w:hAnsi="Times" w:cs="Times"/>
          <w:b w:val="0"/>
          <w:bCs w:val="0"/>
        </w:rPr>
        <w:t>2.7 Å).</w:t>
      </w:r>
      <w:r w:rsidR="009A760D" w:rsidRPr="005C3CE2">
        <w:rPr>
          <w:rFonts w:ascii="Times" w:hAnsi="Times" w:cs="Times"/>
          <w:b w:val="0"/>
          <w:bCs w:val="0"/>
        </w:rPr>
        <w:t xml:space="preserve"> </w:t>
      </w:r>
      <w:r w:rsidR="00D2673B" w:rsidRPr="005C3CE2">
        <w:rPr>
          <w:rFonts w:ascii="Times" w:hAnsi="Times" w:cs="Times"/>
          <w:b w:val="0"/>
          <w:bCs w:val="0"/>
        </w:rPr>
        <w:t>Simulated f</w:t>
      </w:r>
      <w:r w:rsidR="00201AC5" w:rsidRPr="005C3CE2">
        <w:rPr>
          <w:rFonts w:ascii="Times" w:hAnsi="Times" w:cs="Times"/>
          <w:b w:val="0"/>
          <w:bCs w:val="0"/>
        </w:rPr>
        <w:t>lux and diffraction pattern</w:t>
      </w:r>
      <w:r w:rsidR="009A760D" w:rsidRPr="005C3CE2">
        <w:rPr>
          <w:rFonts w:ascii="Times" w:hAnsi="Times" w:cs="Times"/>
          <w:b w:val="0"/>
          <w:bCs w:val="0"/>
        </w:rPr>
        <w:t xml:space="preserve"> on ENGIN-X</w:t>
      </w:r>
      <w:r w:rsidR="000247B1" w:rsidRPr="005C3CE2">
        <w:rPr>
          <w:rFonts w:ascii="Times" w:hAnsi="Times" w:cs="Times"/>
          <w:b w:val="0"/>
          <w:bCs w:val="0"/>
        </w:rPr>
        <w:t xml:space="preserve"> (operating at 25 Hz)</w:t>
      </w:r>
      <w:r w:rsidR="009A760D" w:rsidRPr="005C3CE2">
        <w:rPr>
          <w:rFonts w:ascii="Times" w:hAnsi="Times" w:cs="Times"/>
          <w:b w:val="0"/>
          <w:bCs w:val="0"/>
        </w:rPr>
        <w:t xml:space="preserve"> </w:t>
      </w:r>
      <w:r w:rsidR="00D2673B" w:rsidRPr="005C3CE2">
        <w:rPr>
          <w:rFonts w:ascii="Times" w:hAnsi="Times" w:cs="Times"/>
          <w:b w:val="0"/>
          <w:bCs w:val="0"/>
        </w:rPr>
        <w:t>at the same resolution are shown for comparison.</w:t>
      </w:r>
    </w:p>
    <w:p w14:paraId="679F7BA4" w14:textId="59DCAEC2" w:rsidR="009B5769" w:rsidRDefault="009B5769" w:rsidP="009B5769">
      <w:pPr>
        <w:rPr>
          <w:lang w:val="en-GB"/>
        </w:rPr>
      </w:pPr>
      <w:r>
        <w:rPr>
          <w:noProof/>
          <w:lang w:val="en-GB" w:eastAsia="en-GB"/>
        </w:rPr>
        <mc:AlternateContent>
          <mc:Choice Requires="wpc">
            <w:drawing>
              <wp:inline distT="0" distB="0" distL="0" distR="0" wp14:anchorId="66EF6F43" wp14:editId="27758F75">
                <wp:extent cx="2813685" cy="7411521"/>
                <wp:effectExtent l="0" t="0" r="5715" b="0"/>
                <wp:docPr id="58" name="Canvas 5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7" name="Picture 67"/>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73355" y="0"/>
                            <a:ext cx="2324023" cy="1677054"/>
                          </a:xfrm>
                          <a:prstGeom prst="rect">
                            <a:avLst/>
                          </a:prstGeom>
                          <a:noFill/>
                        </pic:spPr>
                      </pic:pic>
                      <pic:pic xmlns:pic="http://schemas.openxmlformats.org/drawingml/2006/picture">
                        <pic:nvPicPr>
                          <pic:cNvPr id="60" name="Picture 60"/>
                          <pic:cNvPicPr/>
                        </pic:nvPicPr>
                        <pic:blipFill rotWithShape="1">
                          <a:blip r:embed="rId46"/>
                          <a:srcRect t="10331" r="2714" b="1041"/>
                          <a:stretch/>
                        </pic:blipFill>
                        <pic:spPr>
                          <a:xfrm>
                            <a:off x="113598" y="3680007"/>
                            <a:ext cx="2519745" cy="1961987"/>
                          </a:xfrm>
                          <a:prstGeom prst="rect">
                            <a:avLst/>
                          </a:prstGeom>
                        </pic:spPr>
                      </pic:pic>
                      <pic:pic xmlns:pic="http://schemas.openxmlformats.org/drawingml/2006/picture">
                        <pic:nvPicPr>
                          <pic:cNvPr id="59" name="Picture 59"/>
                          <pic:cNvPicPr/>
                        </pic:nvPicPr>
                        <pic:blipFill rotWithShape="1">
                          <a:blip r:embed="rId47"/>
                          <a:srcRect t="8675" r="4696" b="1374"/>
                          <a:stretch/>
                        </pic:blipFill>
                        <pic:spPr>
                          <a:xfrm>
                            <a:off x="113599" y="1651693"/>
                            <a:ext cx="2519745" cy="2032726"/>
                          </a:xfrm>
                          <a:prstGeom prst="rect">
                            <a:avLst/>
                          </a:prstGeom>
                        </pic:spPr>
                      </pic:pic>
                      <wps:wsp>
                        <wps:cNvPr id="56" name="TextBox 14"/>
                        <wps:cNvSpPr txBox="1"/>
                        <wps:spPr>
                          <a:xfrm>
                            <a:off x="611544" y="1703457"/>
                            <a:ext cx="1660525" cy="246380"/>
                          </a:xfrm>
                          <a:prstGeom prst="rect">
                            <a:avLst/>
                          </a:prstGeom>
                          <a:noFill/>
                        </wps:spPr>
                        <wps:txbx>
                          <w:txbxContent>
                            <w:p w14:paraId="40A6B531" w14:textId="77777777" w:rsidR="009B5769" w:rsidRDefault="009B5769" w:rsidP="009B5769">
                              <w:pPr>
                                <w:pStyle w:val="NormalWeb"/>
                                <w:spacing w:before="0" w:beforeAutospacing="0" w:after="0" w:afterAutospacing="0"/>
                              </w:pPr>
                              <w:r>
                                <w:rPr>
                                  <w:rFonts w:ascii="Calibri" w:eastAsia="Times New Roman" w:hAnsi="Calibri"/>
                                  <w:color w:val="FFFFFF"/>
                                  <w:kern w:val="24"/>
                                  <w:sz w:val="20"/>
                                  <w:szCs w:val="20"/>
                                </w:rPr>
                                <w:t>Divergence profile at sample</w:t>
                              </w:r>
                            </w:p>
                          </w:txbxContent>
                        </wps:txbx>
                        <wps:bodyPr wrap="none" rtlCol="0">
                          <a:spAutoFit/>
                        </wps:bodyPr>
                      </wps:wsp>
                      <wps:wsp>
                        <wps:cNvPr id="57" name="TextBox 14"/>
                        <wps:cNvSpPr txBox="1"/>
                        <wps:spPr>
                          <a:xfrm>
                            <a:off x="684305" y="3682234"/>
                            <a:ext cx="1376680" cy="246380"/>
                          </a:xfrm>
                          <a:prstGeom prst="rect">
                            <a:avLst/>
                          </a:prstGeom>
                          <a:noFill/>
                        </wps:spPr>
                        <wps:txbx>
                          <w:txbxContent>
                            <w:p w14:paraId="526E8D70" w14:textId="77777777" w:rsidR="009B5769" w:rsidRDefault="009B5769" w:rsidP="009B5769">
                              <w:pPr>
                                <w:pStyle w:val="NormalWeb"/>
                                <w:spacing w:before="0" w:beforeAutospacing="0" w:after="0" w:afterAutospacing="0"/>
                              </w:pPr>
                              <w:r>
                                <w:rPr>
                                  <w:rFonts w:ascii="Calibri" w:eastAsia="Times New Roman" w:hAnsi="Calibri"/>
                                  <w:color w:val="FFFFFF"/>
                                  <w:kern w:val="24"/>
                                  <w:sz w:val="20"/>
                                  <w:szCs w:val="20"/>
                                </w:rPr>
                                <w:t>Beam profile at sample</w:t>
                              </w:r>
                            </w:p>
                          </w:txbxContent>
                        </wps:txbx>
                        <wps:bodyPr wrap="none" rtlCol="0">
                          <a:spAutoFit/>
                        </wps:bodyPr>
                      </wps:wsp>
                      <pic:pic xmlns:pic="http://schemas.openxmlformats.org/drawingml/2006/picture">
                        <pic:nvPicPr>
                          <pic:cNvPr id="62" name="Picture 62"/>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 y="5641994"/>
                            <a:ext cx="2777836" cy="1733527"/>
                          </a:xfrm>
                          <a:prstGeom prst="rect">
                            <a:avLst/>
                          </a:prstGeom>
                          <a:noFill/>
                        </pic:spPr>
                      </pic:pic>
                    </wpc:wpc>
                  </a:graphicData>
                </a:graphic>
              </wp:inline>
            </w:drawing>
          </mc:Choice>
          <mc:Fallback>
            <w:pict>
              <v:group w14:anchorId="66EF6F43" id="Canvas 58" o:spid="_x0000_s1065" editas="canvas" style="width:221.55pt;height:583.6pt;mso-position-horizontal-relative:char;mso-position-vertical-relative:line" coordsize="28136,7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">
                <v:shape id="_x0000_s1066" type="#_x0000_t75" style="position:absolute;width:28136;height:74110;visibility:visible;mso-wrap-style:square">
                  <v:fill o:detectmouseclick="t"/>
                  <v:path o:connecttype="none"/>
                </v:shape>
                <v:shape id="Picture 67" o:spid="_x0000_s1067" type="#_x0000_t75" style="position:absolute;left:1733;width:23240;height:16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">
                  <v:imagedata r:id="rId49" o:title=""/>
                  <v:path arrowok="t"/>
                </v:shape>
                <v:shape id="Picture 60" o:spid="_x0000_s1068" type="#_x0000_t75" style="position:absolute;left:1135;top:36800;width:25198;height:19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">
                  <v:imagedata r:id="rId50" o:title="" croptop="6771f" cropbottom="682f" cropright="1779f"/>
                </v:shape>
                <v:shape id="Picture 59" o:spid="_x0000_s1069" type="#_x0000_t75" style="position:absolute;left:1135;top:16516;width:25198;height:20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">
                  <v:imagedata r:id="rId51" o:title="" croptop="5685f" cropbottom="900f" cropright="3078f"/>
                </v:shape>
                <v:shape id="TextBox 14" o:spid="_x0000_s1070" type="#_x0000_t202" style="position:absolute;left:6115;top:17034;width:16605;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" filled="f" stroked="f">
                  <v:textbox style="mso-fit-shape-to-text:t">
                    <w:txbxContent>
                      <w:p w14:paraId="40A6B531" w14:textId="77777777" w:rsidR="009B5769" w:rsidRDefault="009B5769" w:rsidP="009B5769">
                        <w:pPr>
                          <w:pStyle w:val="NormalWeb"/>
                          <w:spacing w:before="0" w:beforeAutospacing="0" w:after="0" w:afterAutospacing="0"/>
                        </w:pPr>
                        <w:r>
                          <w:rPr>
                            <w:rFonts w:ascii="Calibri" w:eastAsia="Times New Roman" w:hAnsi="Calibri"/>
                            <w:color w:val="FFFFFF"/>
                            <w:kern w:val="24"/>
                            <w:sz w:val="20"/>
                            <w:szCs w:val="20"/>
                          </w:rPr>
                          <w:t>Divergence profile at sample</w:t>
                        </w:r>
                      </w:p>
                    </w:txbxContent>
                  </v:textbox>
                </v:shape>
                <v:shape id="TextBox 14" o:spid="_x0000_s1071" type="#_x0000_t202" style="position:absolute;left:6843;top:36822;width:13766;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" filled="f" stroked="f">
                  <v:textbox style="mso-fit-shape-to-text:t">
                    <w:txbxContent>
                      <w:p w14:paraId="526E8D70" w14:textId="77777777" w:rsidR="009B5769" w:rsidRDefault="009B5769" w:rsidP="009B5769">
                        <w:pPr>
                          <w:pStyle w:val="NormalWeb"/>
                          <w:spacing w:before="0" w:beforeAutospacing="0" w:after="0" w:afterAutospacing="0"/>
                        </w:pPr>
                        <w:r>
                          <w:rPr>
                            <w:rFonts w:ascii="Calibri" w:eastAsia="Times New Roman" w:hAnsi="Calibri"/>
                            <w:color w:val="FFFFFF"/>
                            <w:kern w:val="24"/>
                            <w:sz w:val="20"/>
                            <w:szCs w:val="20"/>
                          </w:rPr>
                          <w:t>Beam profile at sample</w:t>
                        </w:r>
                      </w:p>
                    </w:txbxContent>
                  </v:textbox>
                </v:shape>
                <v:shape id="Picture 62" o:spid="_x0000_s1072" type="#_x0000_t75" style="position:absolute;top:56419;width:27778;height:17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">
                  <v:imagedata r:id="rId52" o:title=""/>
                </v:shape>
                <w10:anchorlock/>
              </v:group>
            </w:pict>
          </mc:Fallback>
        </mc:AlternateContent>
      </w:r>
    </w:p>
    <w:p w14:paraId="6C5729E7" w14:textId="03CDB79A" w:rsidR="009B5769" w:rsidRPr="005C3CE2" w:rsidRDefault="009B5769" w:rsidP="009B5769">
      <w:pPr>
        <w:pStyle w:val="FigureNumbering"/>
        <w:rPr>
          <w:rFonts w:ascii="Times" w:hAnsi="Times" w:cs="Times"/>
          <w:b w:val="0"/>
          <w:bCs w:val="0"/>
        </w:rPr>
      </w:pPr>
      <w:r w:rsidRPr="005C3CE2">
        <w:rPr>
          <w:rFonts w:ascii="Times" w:hAnsi="Times" w:cs="Times"/>
        </w:rPr>
        <w:t xml:space="preserve">Fig. 10. </w:t>
      </w:r>
      <w:r w:rsidR="00B754C4" w:rsidRPr="005C3CE2">
        <w:rPr>
          <w:rFonts w:ascii="Times" w:hAnsi="Times" w:cs="Times"/>
          <w:b w:val="0"/>
        </w:rPr>
        <w:t xml:space="preserve">The simulated flux, divergence, </w:t>
      </w:r>
      <w:r w:rsidRPr="005C3CE2">
        <w:rPr>
          <w:rFonts w:ascii="Times" w:hAnsi="Times" w:cs="Times"/>
          <w:b w:val="0"/>
        </w:rPr>
        <w:t>beam profile at sample position</w:t>
      </w:r>
      <w:r w:rsidR="00B754C4" w:rsidRPr="005C3CE2">
        <w:rPr>
          <w:rFonts w:ascii="Times" w:hAnsi="Times" w:cs="Times"/>
          <w:b w:val="0"/>
        </w:rPr>
        <w:t>, and CeO</w:t>
      </w:r>
      <w:r w:rsidR="00B754C4" w:rsidRPr="005C3CE2">
        <w:rPr>
          <w:rFonts w:ascii="Times" w:hAnsi="Times" w:cs="Times"/>
          <w:b w:val="0"/>
          <w:vertAlign w:val="subscript"/>
        </w:rPr>
        <w:t>2</w:t>
      </w:r>
      <w:r w:rsidR="00B754C4" w:rsidRPr="005C3CE2">
        <w:rPr>
          <w:rFonts w:ascii="Times" w:hAnsi="Times" w:cs="Times"/>
          <w:b w:val="0"/>
        </w:rPr>
        <w:t xml:space="preserve"> diffraction pattern</w:t>
      </w:r>
      <w:r w:rsidR="00513A60">
        <w:rPr>
          <w:rFonts w:ascii="Times" w:hAnsi="Times" w:cs="Times"/>
          <w:b w:val="0"/>
        </w:rPr>
        <w:t xml:space="preserve"> </w:t>
      </w:r>
      <w:r w:rsidR="00D2673B" w:rsidRPr="005C3CE2">
        <w:rPr>
          <w:rFonts w:ascii="Times" w:hAnsi="Times" w:cs="Times"/>
          <w:b w:val="0"/>
        </w:rPr>
        <w:t xml:space="preserve">on </w:t>
      </w:r>
      <w:proofErr w:type="spellStart"/>
      <w:r w:rsidR="00D2673B" w:rsidRPr="005C3CE2">
        <w:rPr>
          <w:rFonts w:ascii="Times" w:hAnsi="Times" w:cs="Times"/>
          <w:b w:val="0"/>
        </w:rPr>
        <w:t>eMAP</w:t>
      </w:r>
      <w:proofErr w:type="spellEnd"/>
      <w:r w:rsidR="00D2673B" w:rsidRPr="005C3CE2">
        <w:rPr>
          <w:rFonts w:ascii="Times" w:hAnsi="Times" w:cs="Times"/>
          <w:b w:val="0"/>
        </w:rPr>
        <w:t xml:space="preserve"> at</w:t>
      </w:r>
      <w:r w:rsidRPr="005C3CE2">
        <w:rPr>
          <w:rFonts w:ascii="Times" w:hAnsi="Times" w:cs="Times"/>
          <w:b w:val="0"/>
          <w:bCs w:val="0"/>
        </w:rPr>
        <w:t xml:space="preserve"> </w:t>
      </w:r>
      <w:proofErr w:type="spellStart"/>
      <w:r w:rsidRPr="005C3CE2">
        <w:rPr>
          <w:rFonts w:ascii="Times" w:hAnsi="Times" w:cs="Times"/>
          <w:b w:val="0"/>
          <w:bCs w:val="0"/>
        </w:rPr>
        <w:t>Δd</w:t>
      </w:r>
      <w:proofErr w:type="spellEnd"/>
      <w:r w:rsidRPr="005C3CE2">
        <w:rPr>
          <w:rFonts w:ascii="Times" w:hAnsi="Times" w:cs="Times"/>
          <w:b w:val="0"/>
          <w:bCs w:val="0"/>
        </w:rPr>
        <w:t>/d=0.3</w:t>
      </w:r>
      <w:r w:rsidR="00576F0D" w:rsidRPr="005C3CE2">
        <w:rPr>
          <w:rFonts w:ascii="Times" w:hAnsi="Times" w:cs="Times"/>
          <w:b w:val="0"/>
          <w:bCs w:val="0"/>
        </w:rPr>
        <w:t>9</w:t>
      </w:r>
      <w:r w:rsidR="005E6B02">
        <w:rPr>
          <w:rFonts w:ascii="Times" w:hAnsi="Times" w:cs="Times"/>
          <w:b w:val="0"/>
          <w:bCs w:val="0"/>
        </w:rPr>
        <w:t xml:space="preserve">% (at </w:t>
      </w:r>
      <w:r w:rsidRPr="005C3CE2">
        <w:rPr>
          <w:rFonts w:ascii="Times" w:hAnsi="Times" w:cs="Times"/>
          <w:b w:val="0"/>
          <w:bCs w:val="0"/>
        </w:rPr>
        <w:t>2.7 Å).</w:t>
      </w:r>
      <w:r w:rsidR="00D2673B" w:rsidRPr="005C3CE2">
        <w:rPr>
          <w:rFonts w:ascii="Times" w:hAnsi="Times" w:cs="Times"/>
          <w:b w:val="0"/>
          <w:bCs w:val="0"/>
        </w:rPr>
        <w:t xml:space="preserve"> Simulated f</w:t>
      </w:r>
      <w:r w:rsidR="00201AC5" w:rsidRPr="005C3CE2">
        <w:rPr>
          <w:rFonts w:ascii="Times" w:hAnsi="Times" w:cs="Times"/>
          <w:b w:val="0"/>
          <w:bCs w:val="0"/>
        </w:rPr>
        <w:t>lux and diffraction pattern</w:t>
      </w:r>
      <w:r w:rsidR="00D2673B" w:rsidRPr="005C3CE2">
        <w:rPr>
          <w:rFonts w:ascii="Times" w:hAnsi="Times" w:cs="Times"/>
          <w:b w:val="0"/>
          <w:bCs w:val="0"/>
        </w:rPr>
        <w:t xml:space="preserve"> on ENGIN-X </w:t>
      </w:r>
      <w:r w:rsidR="000247B1" w:rsidRPr="005C3CE2">
        <w:rPr>
          <w:rFonts w:ascii="Times" w:hAnsi="Times" w:cs="Times"/>
          <w:b w:val="0"/>
          <w:bCs w:val="0"/>
        </w:rPr>
        <w:t xml:space="preserve">(operating at 25 Hz) </w:t>
      </w:r>
      <w:r w:rsidR="00D2673B" w:rsidRPr="005C3CE2">
        <w:rPr>
          <w:rFonts w:ascii="Times" w:hAnsi="Times" w:cs="Times"/>
          <w:b w:val="0"/>
          <w:bCs w:val="0"/>
        </w:rPr>
        <w:t>at the same resolution are shown for comparison.</w:t>
      </w:r>
    </w:p>
    <w:p w14:paraId="164FB567" w14:textId="0AEEE519" w:rsidR="009B5769" w:rsidRDefault="009B5769" w:rsidP="009B5769">
      <w:pPr>
        <w:rPr>
          <w:lang w:val="en-GB"/>
        </w:rPr>
      </w:pPr>
    </w:p>
    <w:p w14:paraId="39DCDCAC" w14:textId="726CE440" w:rsidR="00C15CE8" w:rsidRDefault="00BA07D5" w:rsidP="00220435">
      <w:pPr>
        <w:pStyle w:val="Paragraphfirst"/>
      </w:pPr>
      <w:r>
        <w:tab/>
        <w:t xml:space="preserve">Fig. </w:t>
      </w:r>
      <w:r w:rsidR="00576F0D">
        <w:t>11</w:t>
      </w:r>
      <w:r>
        <w:t xml:space="preserve"> shows </w:t>
      </w:r>
      <w:r w:rsidR="00904678">
        <w:t>a</w:t>
      </w:r>
      <w:r>
        <w:t xml:space="preserve"> comparison of</w:t>
      </w:r>
      <w:r w:rsidRPr="00BA07D5">
        <w:t xml:space="preserve"> the performance of </w:t>
      </w:r>
      <w:proofErr w:type="spellStart"/>
      <w:r w:rsidRPr="00BA07D5">
        <w:t>eMAP</w:t>
      </w:r>
      <w:proofErr w:type="spellEnd"/>
      <w:r w:rsidRPr="00BA07D5">
        <w:t xml:space="preserve"> with </w:t>
      </w:r>
      <w:r w:rsidR="007A2970">
        <w:t>several</w:t>
      </w:r>
      <w:r w:rsidRPr="00BA07D5">
        <w:t xml:space="preserve"> world-leading time-of-flight engineering diffractometers</w:t>
      </w:r>
      <w:r w:rsidR="004C2E86">
        <w:t xml:space="preserve"> [</w:t>
      </w:r>
      <w:r w:rsidR="00254FAB">
        <w:t>11</w:t>
      </w:r>
      <w:r w:rsidR="00F24CAC">
        <w:t>-1</w:t>
      </w:r>
      <w:r w:rsidR="00254FAB">
        <w:t>4</w:t>
      </w:r>
      <w:r w:rsidR="004C2E86">
        <w:t>]</w:t>
      </w:r>
      <w:r w:rsidRPr="00BA07D5">
        <w:t xml:space="preserve">. </w:t>
      </w:r>
      <w:r w:rsidR="000E11EE">
        <w:t xml:space="preserve">Flux </w:t>
      </w:r>
      <w:r w:rsidR="00A43B5C">
        <w:t xml:space="preserve">data </w:t>
      </w:r>
      <w:r w:rsidR="00355CDF">
        <w:t xml:space="preserve">from </w:t>
      </w:r>
      <w:r w:rsidR="000E11EE">
        <w:t xml:space="preserve">other instruments at </w:t>
      </w:r>
      <w:r w:rsidR="000030DB">
        <w:t xml:space="preserve">a </w:t>
      </w:r>
      <w:r w:rsidR="00AD315E">
        <w:t xml:space="preserve">diffraction </w:t>
      </w:r>
      <w:r w:rsidR="000E11EE">
        <w:t xml:space="preserve">resolution </w:t>
      </w:r>
      <w:r w:rsidR="009467C6">
        <w:t>comparable</w:t>
      </w:r>
      <w:r w:rsidR="000E11EE">
        <w:t xml:space="preserve"> </w:t>
      </w:r>
      <w:r w:rsidR="00936026">
        <w:t xml:space="preserve">to </w:t>
      </w:r>
      <w:proofErr w:type="spellStart"/>
      <w:r w:rsidR="00936026">
        <w:t>eMAP</w:t>
      </w:r>
      <w:proofErr w:type="spellEnd"/>
      <w:r w:rsidR="00936026">
        <w:t xml:space="preserve"> </w:t>
      </w:r>
      <w:r w:rsidR="00CA35E0">
        <w:t>are</w:t>
      </w:r>
      <w:r w:rsidR="00936026">
        <w:t xml:space="preserve"> shown. </w:t>
      </w:r>
      <w:r w:rsidRPr="00BA07D5">
        <w:t xml:space="preserve">It should be noted that data of other </w:t>
      </w:r>
      <w:r w:rsidRPr="00BA07D5">
        <w:lastRenderedPageBreak/>
        <w:t>instruments may correspond to different wavelength intervals because of the different lengths and source frequencies. At ISIS, ENGIN-X will serve as the main instrument for high resolution (</w:t>
      </w:r>
      <w:proofErr w:type="spellStart"/>
      <w:r w:rsidRPr="00BA07D5">
        <w:t>Δd</w:t>
      </w:r>
      <w:proofErr w:type="spellEnd"/>
      <w:r w:rsidRPr="00BA07D5">
        <w:t>/d</w:t>
      </w:r>
      <w:r w:rsidR="007F0A01">
        <w:t>=</w:t>
      </w:r>
      <w:r w:rsidRPr="00BA07D5">
        <w:t>0.25%) engineering materials studies while IMAT will provide high flux at more modest resolution (</w:t>
      </w:r>
      <w:proofErr w:type="spellStart"/>
      <w:r w:rsidRPr="00BA07D5">
        <w:t>Δd</w:t>
      </w:r>
      <w:proofErr w:type="spellEnd"/>
      <w:r w:rsidRPr="00BA07D5">
        <w:t>/d</w:t>
      </w:r>
      <w:r w:rsidR="007F0A01">
        <w:t>=</w:t>
      </w:r>
      <w:r w:rsidRPr="00BA07D5">
        <w:t xml:space="preserve">0.7%). The performance gap between them will be addressed by </w:t>
      </w:r>
      <w:proofErr w:type="spellStart"/>
      <w:r w:rsidRPr="00BA07D5">
        <w:t>eMAP</w:t>
      </w:r>
      <w:proofErr w:type="spellEnd"/>
      <w:r w:rsidRPr="00BA07D5">
        <w:t xml:space="preserve"> which will be the hi</w:t>
      </w:r>
      <w:r w:rsidR="007F0A01">
        <w:t>gh flux medium resolution (</w:t>
      </w:r>
      <w:proofErr w:type="spellStart"/>
      <w:r w:rsidR="007F0A01">
        <w:t>Δd</w:t>
      </w:r>
      <w:proofErr w:type="spellEnd"/>
      <w:r w:rsidR="007F0A01">
        <w:t>/d=</w:t>
      </w:r>
      <w:r w:rsidRPr="00BA07D5">
        <w:t>0.3-0.4%) instrument. The user programme at ISIS for engineering diffraction will benefit from the availability of a selection of instruments that encompass a larger range of resolution and flux to increase the range of industrial problems that can be studied. Nevertheless, ISIS instruments work with a lower source brilliance and lower time-averaged neutron flux than many of the diffractometers at other sources.</w:t>
      </w:r>
    </w:p>
    <w:p w14:paraId="13652BCC" w14:textId="51BBC43E" w:rsidR="00107CF2" w:rsidRDefault="00C15CE8" w:rsidP="005054FC">
      <w:pPr>
        <w:pStyle w:val="Paragraphfirst"/>
      </w:pPr>
      <w:r>
        <w:rPr>
          <w:noProof/>
          <w:lang w:eastAsia="en-GB"/>
        </w:rPr>
        <mc:AlternateContent>
          <mc:Choice Requires="wpc">
            <w:drawing>
              <wp:inline distT="0" distB="0" distL="0" distR="0" wp14:anchorId="02FF9F09" wp14:editId="18996EBF">
                <wp:extent cx="2831465" cy="2086637"/>
                <wp:effectExtent l="0" t="0" r="0" b="8890"/>
                <wp:docPr id="32"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5" name="Picture 55"/>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68726" y="0"/>
                            <a:ext cx="2660806" cy="2086610"/>
                          </a:xfrm>
                          <a:prstGeom prst="rect">
                            <a:avLst/>
                          </a:prstGeom>
                          <a:noFill/>
                        </pic:spPr>
                      </pic:pic>
                      <wpg:wgp>
                        <wpg:cNvPr id="38" name="Group 38">
                          <a:extLst>
                            <a:ext uri="{FF2B5EF4-FFF2-40B4-BE49-F238E27FC236}">
                              <a16:creationId xmlns:a16="http://schemas.microsoft.com/office/drawing/2014/main" id="{B80EEFE4-8D78-43D5-E020-AD279B52DA1D}"/>
                            </a:ext>
                          </a:extLst>
                        </wpg:cNvPr>
                        <wpg:cNvGrpSpPr/>
                        <wpg:grpSpPr>
                          <a:xfrm>
                            <a:off x="1572383" y="164003"/>
                            <a:ext cx="726122" cy="1738863"/>
                            <a:chOff x="5825254" y="495475"/>
                            <a:chExt cx="2690090" cy="6442026"/>
                          </a:xfrm>
                        </wpg:grpSpPr>
                        <wps:wsp>
                          <wps:cNvPr id="41" name="Oval 41">
                            <a:extLst>
                              <a:ext uri="{FF2B5EF4-FFF2-40B4-BE49-F238E27FC236}">
                                <a16:creationId xmlns:a16="http://schemas.microsoft.com/office/drawing/2014/main" id="{8338A91F-BB28-9F47-AEEF-C8FA1693D271}"/>
                              </a:ext>
                            </a:extLst>
                          </wps:cNvPr>
                          <wps:cNvSpPr/>
                          <wps:spPr>
                            <a:xfrm rot="2673971">
                              <a:off x="5825254" y="495475"/>
                              <a:ext cx="2126166" cy="6442026"/>
                            </a:xfrm>
                            <a:prstGeom prst="ellipse">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TextBox 32">
                            <a:extLst>
                              <a:ext uri="{FF2B5EF4-FFF2-40B4-BE49-F238E27FC236}">
                                <a16:creationId xmlns:a16="http://schemas.microsoft.com/office/drawing/2014/main" id="{A9F0A6C0-38AD-0A64-ACF3-05ED5B643E6A}"/>
                              </a:ext>
                            </a:extLst>
                          </wps:cNvPr>
                          <wps:cNvSpPr txBox="1"/>
                          <wps:spPr>
                            <a:xfrm rot="18911278">
                              <a:off x="6737712" y="3125937"/>
                              <a:ext cx="1777632" cy="1143318"/>
                            </a:xfrm>
                            <a:prstGeom prst="rect">
                              <a:avLst/>
                            </a:prstGeom>
                            <a:noFill/>
                          </wps:spPr>
                          <wps:txbx>
                            <w:txbxContent>
                              <w:p w14:paraId="529A912D" w14:textId="77777777" w:rsidR="00C15CE8" w:rsidRPr="00D25253" w:rsidRDefault="00C15CE8" w:rsidP="00C15CE8">
                                <w:pPr>
                                  <w:pStyle w:val="NormalWeb"/>
                                  <w:spacing w:before="0" w:beforeAutospacing="0" w:after="0" w:afterAutospacing="0"/>
                                  <w:rPr>
                                    <w:sz w:val="28"/>
                                    <w:szCs w:val="20"/>
                                  </w:rPr>
                                </w:pPr>
                                <w:r w:rsidRPr="00D25253">
                                  <w:rPr>
                                    <w:rFonts w:asciiTheme="majorHAnsi" w:hAnsi="Calibri Light" w:cstheme="minorBidi"/>
                                    <w:color w:val="000000" w:themeColor="text1"/>
                                    <w:kern w:val="24"/>
                                    <w:sz w:val="28"/>
                                    <w:szCs w:val="20"/>
                                  </w:rPr>
                                  <w:t>ISIS</w:t>
                                </w:r>
                              </w:p>
                            </w:txbxContent>
                          </wps:txbx>
                          <wps:bodyPr wrap="square" rtlCol="0">
                            <a:spAutoFit/>
                          </wps:bodyPr>
                        </wps:wsp>
                      </wpg:wgp>
                    </wpc:wpc>
                  </a:graphicData>
                </a:graphic>
              </wp:inline>
            </w:drawing>
          </mc:Choice>
          <mc:Fallback>
            <w:pict>
              <v:group w14:anchorId="02FF9F09" id="Canvas 32" o:spid="_x0000_s1073" editas="canvas" style="width:222.95pt;height:164.3pt;mso-position-horizontal-relative:char;mso-position-vertical-relative:line" coordsize="28314,20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">
                <v:shape id="_x0000_s1074" type="#_x0000_t75" style="position:absolute;width:28314;height:20866;visibility:visible;mso-wrap-style:square">
                  <v:fill o:detectmouseclick="t"/>
                  <v:path o:connecttype="none"/>
                </v:shape>
                <v:shape id="Picture 55" o:spid="_x0000_s1075" type="#_x0000_t75" style="position:absolute;left:687;width:26608;height:20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">
                  <v:imagedata r:id="rId54" o:title=""/>
                  <v:path arrowok="t"/>
                </v:shape>
                <v:group id="Group 38" o:spid="_x0000_s1076" style="position:absolute;left:15723;top:1640;width:7262;height:17388" coordorigin="58252,4954" coordsize="26900,6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oval id="Oval 41" o:spid="_x0000_s1077" style="position:absolute;left:58252;top:4954;width:21262;height:64421;rotation:29206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" filled="f" strokecolor="black [3213]" strokeweight="1pt">
                    <v:stroke dashstyle="1 1" joinstyle="miter"/>
                  </v:oval>
                  <v:shape id="TextBox 32" o:spid="_x0000_s1078" type="#_x0000_t202" style="position:absolute;left:67377;top:31259;width:17776;height:11433;rotation:-29368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" filled="f" stroked="f">
                    <v:textbox style="mso-fit-shape-to-text:t">
                      <w:txbxContent>
                        <w:p w14:paraId="529A912D" w14:textId="77777777" w:rsidR="00C15CE8" w:rsidRPr="00D25253" w:rsidRDefault="00C15CE8" w:rsidP="00C15CE8">
                          <w:pPr>
                            <w:pStyle w:val="NormalWeb"/>
                            <w:spacing w:before="0" w:beforeAutospacing="0" w:after="0" w:afterAutospacing="0"/>
                            <w:rPr>
                              <w:sz w:val="28"/>
                              <w:szCs w:val="20"/>
                            </w:rPr>
                          </w:pPr>
                          <w:r w:rsidRPr="00D25253">
                            <w:rPr>
                              <w:rFonts w:asciiTheme="majorHAnsi" w:hAnsi="Calibri Light" w:cstheme="minorBidi"/>
                              <w:color w:val="000000" w:themeColor="text1"/>
                              <w:kern w:val="24"/>
                              <w:sz w:val="28"/>
                              <w:szCs w:val="20"/>
                            </w:rPr>
                            <w:t>ISIS</w:t>
                          </w:r>
                        </w:p>
                      </w:txbxContent>
                    </v:textbox>
                  </v:shape>
                </v:group>
                <w10:anchorlock/>
              </v:group>
            </w:pict>
          </mc:Fallback>
        </mc:AlternateContent>
      </w:r>
    </w:p>
    <w:p w14:paraId="7562CE0C" w14:textId="7E8A5E0F" w:rsidR="00C15CE8" w:rsidRPr="000F6845" w:rsidRDefault="00C15CE8" w:rsidP="00C15CE8">
      <w:pPr>
        <w:pStyle w:val="FigureNumbering"/>
        <w:rPr>
          <w:rFonts w:ascii="Times" w:hAnsi="Times" w:cs="Times"/>
          <w:b w:val="0"/>
          <w:bCs w:val="0"/>
        </w:rPr>
      </w:pPr>
      <w:r w:rsidRPr="000F6845">
        <w:rPr>
          <w:rFonts w:ascii="Times" w:hAnsi="Times" w:cs="Times"/>
        </w:rPr>
        <w:t xml:space="preserve">Fig. </w:t>
      </w:r>
      <w:r w:rsidR="00576F0D" w:rsidRPr="000F6845">
        <w:rPr>
          <w:rFonts w:ascii="Times" w:hAnsi="Times" w:cs="Times"/>
        </w:rPr>
        <w:t>11</w:t>
      </w:r>
      <w:r w:rsidRPr="000F6845">
        <w:rPr>
          <w:rFonts w:ascii="Times" w:hAnsi="Times" w:cs="Times"/>
        </w:rPr>
        <w:t xml:space="preserve">. </w:t>
      </w:r>
      <w:r w:rsidRPr="000F6845">
        <w:rPr>
          <w:rFonts w:ascii="Times" w:hAnsi="Times" w:cs="Times"/>
          <w:b w:val="0"/>
        </w:rPr>
        <w:t>Integrated flux at sample</w:t>
      </w:r>
      <w:r w:rsidR="009C1599" w:rsidRPr="000F6845">
        <w:rPr>
          <w:rFonts w:ascii="Times" w:hAnsi="Times" w:cs="Times"/>
          <w:b w:val="0"/>
        </w:rPr>
        <w:t xml:space="preserve"> position</w:t>
      </w:r>
      <w:r w:rsidRPr="000F6845">
        <w:rPr>
          <w:rFonts w:ascii="Times" w:hAnsi="Times" w:cs="Times"/>
          <w:b w:val="0"/>
        </w:rPr>
        <w:t xml:space="preserve"> as</w:t>
      </w:r>
      <w:r w:rsidR="005E56F6" w:rsidRPr="000F6845">
        <w:rPr>
          <w:rFonts w:ascii="Times" w:hAnsi="Times" w:cs="Times"/>
          <w:b w:val="0"/>
        </w:rPr>
        <w:t xml:space="preserve"> a</w:t>
      </w:r>
      <w:r w:rsidRPr="000F6845">
        <w:rPr>
          <w:rFonts w:ascii="Times" w:hAnsi="Times" w:cs="Times"/>
          <w:b w:val="0"/>
        </w:rPr>
        <w:t xml:space="preserve"> function of </w:t>
      </w:r>
      <w:r w:rsidR="00A6025F" w:rsidRPr="000F6845">
        <w:rPr>
          <w:rFonts w:ascii="Times" w:hAnsi="Times" w:cs="Times"/>
          <w:b w:val="0"/>
        </w:rPr>
        <w:t xml:space="preserve">diffraction </w:t>
      </w:r>
      <w:r w:rsidRPr="000F6845">
        <w:rPr>
          <w:rFonts w:ascii="Times" w:hAnsi="Times" w:cs="Times"/>
          <w:b w:val="0"/>
        </w:rPr>
        <w:t>resolution for</w:t>
      </w:r>
      <w:r w:rsidR="004C2E86" w:rsidRPr="000F6845">
        <w:rPr>
          <w:rFonts w:ascii="Times" w:hAnsi="Times" w:cs="Times"/>
          <w:b w:val="0"/>
        </w:rPr>
        <w:t xml:space="preserve"> </w:t>
      </w:r>
      <w:proofErr w:type="spellStart"/>
      <w:r w:rsidR="004C2E86" w:rsidRPr="000F6845">
        <w:rPr>
          <w:rFonts w:ascii="Times" w:hAnsi="Times" w:cs="Times"/>
          <w:b w:val="0"/>
        </w:rPr>
        <w:t>e</w:t>
      </w:r>
      <w:r w:rsidR="00254FAB">
        <w:rPr>
          <w:rFonts w:ascii="Times" w:hAnsi="Times" w:cs="Times"/>
          <w:b w:val="0"/>
        </w:rPr>
        <w:t>MAP</w:t>
      </w:r>
      <w:proofErr w:type="spellEnd"/>
      <w:r w:rsidR="00254FAB">
        <w:rPr>
          <w:rFonts w:ascii="Times" w:hAnsi="Times" w:cs="Times"/>
          <w:b w:val="0"/>
        </w:rPr>
        <w:t>. Data available for BEER</w:t>
      </w:r>
      <w:r w:rsidR="008031DF">
        <w:rPr>
          <w:rFonts w:ascii="Times" w:hAnsi="Times" w:cs="Times"/>
          <w:b w:val="0"/>
        </w:rPr>
        <w:t xml:space="preserve"> (ESS)</w:t>
      </w:r>
      <w:r w:rsidR="00254FAB">
        <w:rPr>
          <w:rFonts w:ascii="Times" w:hAnsi="Times" w:cs="Times"/>
          <w:b w:val="0"/>
        </w:rPr>
        <w:t xml:space="preserve"> [11</w:t>
      </w:r>
      <w:r w:rsidR="004C2E86" w:rsidRPr="000F6845">
        <w:rPr>
          <w:rFonts w:ascii="Times" w:hAnsi="Times" w:cs="Times"/>
          <w:b w:val="0"/>
        </w:rPr>
        <w:t>]</w:t>
      </w:r>
      <w:r w:rsidRPr="000F6845">
        <w:rPr>
          <w:rFonts w:ascii="Times" w:hAnsi="Times" w:cs="Times"/>
          <w:b w:val="0"/>
        </w:rPr>
        <w:t>, VULCAN</w:t>
      </w:r>
      <w:r w:rsidR="008C03EA">
        <w:rPr>
          <w:rFonts w:ascii="Times" w:hAnsi="Times" w:cs="Times"/>
          <w:b w:val="0"/>
        </w:rPr>
        <w:t xml:space="preserve"> </w:t>
      </w:r>
      <w:r w:rsidR="008031DF">
        <w:rPr>
          <w:rFonts w:ascii="Times" w:hAnsi="Times" w:cs="Times"/>
          <w:b w:val="0"/>
        </w:rPr>
        <w:t xml:space="preserve">(SNS) </w:t>
      </w:r>
      <w:r w:rsidR="00254FAB">
        <w:rPr>
          <w:rFonts w:ascii="Times" w:hAnsi="Times" w:cs="Times"/>
          <w:b w:val="0"/>
        </w:rPr>
        <w:t>[12], TAKUMI</w:t>
      </w:r>
      <w:r w:rsidR="008031DF">
        <w:rPr>
          <w:rFonts w:ascii="Times" w:hAnsi="Times" w:cs="Times"/>
          <w:b w:val="0"/>
        </w:rPr>
        <w:t xml:space="preserve"> (J-PARC)</w:t>
      </w:r>
      <w:r w:rsidR="00254FAB">
        <w:rPr>
          <w:rFonts w:ascii="Times" w:hAnsi="Times" w:cs="Times"/>
          <w:b w:val="0"/>
        </w:rPr>
        <w:t xml:space="preserve"> [13</w:t>
      </w:r>
      <w:r w:rsidR="004C2E86" w:rsidRPr="000F6845">
        <w:rPr>
          <w:rFonts w:ascii="Times" w:hAnsi="Times" w:cs="Times"/>
          <w:b w:val="0"/>
        </w:rPr>
        <w:t>]</w:t>
      </w:r>
      <w:r w:rsidRPr="000F6845">
        <w:rPr>
          <w:rFonts w:ascii="Times" w:hAnsi="Times" w:cs="Times"/>
          <w:b w:val="0"/>
        </w:rPr>
        <w:t>, IMAT</w:t>
      </w:r>
      <w:r w:rsidR="00254FAB">
        <w:rPr>
          <w:rFonts w:ascii="Times" w:hAnsi="Times" w:cs="Times"/>
          <w:b w:val="0"/>
        </w:rPr>
        <w:t xml:space="preserve"> [14</w:t>
      </w:r>
      <w:r w:rsidR="00105C0F" w:rsidRPr="000F6845">
        <w:rPr>
          <w:rFonts w:ascii="Times" w:hAnsi="Times" w:cs="Times"/>
          <w:b w:val="0"/>
        </w:rPr>
        <w:t>]</w:t>
      </w:r>
      <w:r w:rsidR="009467C6" w:rsidRPr="000F6845">
        <w:rPr>
          <w:rFonts w:ascii="Times" w:hAnsi="Times" w:cs="Times"/>
          <w:b w:val="0"/>
        </w:rPr>
        <w:t xml:space="preserve"> and ENGIN-X</w:t>
      </w:r>
      <w:r w:rsidR="003256F0" w:rsidRPr="000F6845">
        <w:rPr>
          <w:rFonts w:ascii="Times" w:hAnsi="Times" w:cs="Times"/>
          <w:b w:val="0"/>
        </w:rPr>
        <w:t xml:space="preserve"> (25 Hz)</w:t>
      </w:r>
      <w:r w:rsidR="009467C6" w:rsidRPr="000F6845">
        <w:rPr>
          <w:rFonts w:ascii="Times" w:hAnsi="Times" w:cs="Times"/>
          <w:b w:val="0"/>
        </w:rPr>
        <w:t xml:space="preserve"> </w:t>
      </w:r>
      <w:r w:rsidRPr="000F6845">
        <w:rPr>
          <w:rFonts w:ascii="Times" w:hAnsi="Times" w:cs="Times"/>
          <w:b w:val="0"/>
        </w:rPr>
        <w:t>are shown for comparison</w:t>
      </w:r>
      <w:r w:rsidRPr="000F6845">
        <w:rPr>
          <w:rFonts w:ascii="Times" w:hAnsi="Times" w:cs="Times"/>
          <w:b w:val="0"/>
          <w:bCs w:val="0"/>
        </w:rPr>
        <w:t xml:space="preserve">. </w:t>
      </w:r>
    </w:p>
    <w:p w14:paraId="5CC4195C" w14:textId="6D3DA148" w:rsidR="009B5D50" w:rsidRPr="00A473A5" w:rsidRDefault="00BC650E" w:rsidP="009B5D50">
      <w:pPr>
        <w:pStyle w:val="Section"/>
      </w:pPr>
      <w:r>
        <w:t>Summary</w:t>
      </w:r>
    </w:p>
    <w:p w14:paraId="6FB3B8C4" w14:textId="77F8C096" w:rsidR="009B5D50" w:rsidRPr="009B5D50" w:rsidRDefault="00EA561D" w:rsidP="002D6175">
      <w:pPr>
        <w:pStyle w:val="Paragraph"/>
        <w:ind w:firstLine="0"/>
      </w:pPr>
      <w:proofErr w:type="spellStart"/>
      <w:proofErr w:type="gramStart"/>
      <w:r>
        <w:t>eMAP</w:t>
      </w:r>
      <w:proofErr w:type="spellEnd"/>
      <w:proofErr w:type="gramEnd"/>
      <w:r>
        <w:t xml:space="preserve"> </w:t>
      </w:r>
      <w:r w:rsidR="001F2356">
        <w:t xml:space="preserve">is </w:t>
      </w:r>
      <w:r w:rsidR="001D2B09">
        <w:t xml:space="preserve">the new proposed </w:t>
      </w:r>
      <w:r w:rsidR="00DD5B1F">
        <w:t xml:space="preserve">high flux medium resolution </w:t>
      </w:r>
      <w:r w:rsidR="000E65CA">
        <w:t xml:space="preserve">engineering </w:t>
      </w:r>
      <w:r w:rsidR="00DD5B1F">
        <w:t>diffractometer</w:t>
      </w:r>
      <w:r w:rsidR="001D2B09">
        <w:t xml:space="preserve"> </w:t>
      </w:r>
      <w:r w:rsidR="00CD4BCD">
        <w:t>that will</w:t>
      </w:r>
      <w:r w:rsidR="001D2B09">
        <w:t xml:space="preserve"> be built at ISIS Target Station 2</w:t>
      </w:r>
      <w:r w:rsidR="009339CA">
        <w:t>.</w:t>
      </w:r>
      <w:r w:rsidR="00114654">
        <w:t xml:space="preserve"> </w:t>
      </w:r>
      <w:r w:rsidR="003F4DCB">
        <w:t>Monte</w:t>
      </w:r>
      <w:r w:rsidR="00E33E69">
        <w:t xml:space="preserve"> </w:t>
      </w:r>
      <w:r w:rsidR="003F4DCB">
        <w:t>Carlo simulations were performed to optimise the</w:t>
      </w:r>
      <w:r w:rsidR="00114654">
        <w:t xml:space="preserve"> straight elliptic</w:t>
      </w:r>
      <w:r w:rsidR="003F4DCB">
        <w:t xml:space="preserve"> neutron</w:t>
      </w:r>
      <w:r w:rsidR="00114654">
        <w:t xml:space="preserve"> guide </w:t>
      </w:r>
      <w:r w:rsidR="00B214C2">
        <w:t>to</w:t>
      </w:r>
      <w:r w:rsidR="003F4DCB">
        <w:t xml:space="preserve"> </w:t>
      </w:r>
      <w:r w:rsidR="00B214C2">
        <w:t>achieve</w:t>
      </w:r>
      <w:r w:rsidR="00D71C3A">
        <w:t xml:space="preserve"> a brilliance transfer of</w:t>
      </w:r>
      <w:r w:rsidR="00B214C2">
        <w:t xml:space="preserve"> &gt;90%</w:t>
      </w:r>
      <w:r w:rsidR="00114654">
        <w:t>.</w:t>
      </w:r>
      <w:r w:rsidR="009339CA">
        <w:t xml:space="preserve"> </w:t>
      </w:r>
      <w:r w:rsidR="008A4D43" w:rsidRPr="008A4D43">
        <w:t xml:space="preserve">The diffractometer achieves a figure of merit that surpasses the ENGIN-X diffractometer </w:t>
      </w:r>
      <w:r w:rsidR="00307924">
        <w:t xml:space="preserve">at ISIS </w:t>
      </w:r>
      <w:r w:rsidR="008A4D43" w:rsidRPr="008A4D43">
        <w:t>by more than a factor 10</w:t>
      </w:r>
      <w:r w:rsidR="008A4D43">
        <w:t xml:space="preserve">. </w:t>
      </w:r>
      <w:proofErr w:type="spellStart"/>
      <w:proofErr w:type="gramStart"/>
      <w:r w:rsidR="0039763B">
        <w:t>eMAP</w:t>
      </w:r>
      <w:proofErr w:type="spellEnd"/>
      <w:proofErr w:type="gramEnd"/>
      <w:r w:rsidR="00114654">
        <w:t xml:space="preserve"> </w:t>
      </w:r>
      <w:r w:rsidR="007D132E">
        <w:t xml:space="preserve">has a </w:t>
      </w:r>
      <w:r w:rsidR="00391AA1">
        <w:t xml:space="preserve">diffraction </w:t>
      </w:r>
      <w:r w:rsidR="007D132E">
        <w:t xml:space="preserve">resolution of </w:t>
      </w:r>
      <w:r w:rsidR="00BF7401">
        <w:t xml:space="preserve">about </w:t>
      </w:r>
      <w:r w:rsidR="007D132E">
        <w:t>0.3%</w:t>
      </w:r>
      <w:r w:rsidR="00BF7401">
        <w:t xml:space="preserve"> </w:t>
      </w:r>
      <w:r w:rsidR="005E6B02">
        <w:t xml:space="preserve">(at </w:t>
      </w:r>
      <w:r w:rsidR="00BF7401" w:rsidRPr="0068548A">
        <w:t>2.7 Å)</w:t>
      </w:r>
      <w:r w:rsidR="00BF7401">
        <w:t xml:space="preserve"> and </w:t>
      </w:r>
      <w:r w:rsidR="00A13A59">
        <w:t xml:space="preserve">integrated </w:t>
      </w:r>
      <w:r w:rsidR="00BF7401">
        <w:t xml:space="preserve">flux </w:t>
      </w:r>
      <w:r w:rsidR="00F56878">
        <w:rPr>
          <w:rFonts w:cs="Times"/>
        </w:rPr>
        <w:t>in the full wavelength</w:t>
      </w:r>
      <w:r w:rsidR="00F56878">
        <w:t xml:space="preserve"> bandwidth of </w:t>
      </w:r>
      <w:r w:rsidR="004B5425">
        <w:t>~</w:t>
      </w:r>
      <w:r w:rsidR="004B5425">
        <w:rPr>
          <w:rFonts w:cs="Times"/>
        </w:rPr>
        <w:t>9</w:t>
      </w:r>
      <w:r w:rsidR="00F56878">
        <w:rPr>
          <w:rFonts w:cs="Times"/>
        </w:rPr>
        <w:t xml:space="preserve"> </w:t>
      </w:r>
      <w:r w:rsidR="00F56878">
        <w:t xml:space="preserve">Å </w:t>
      </w:r>
      <w:r w:rsidR="005B18CE">
        <w:t>is</w:t>
      </w:r>
      <w:r w:rsidR="00BF7401">
        <w:t xml:space="preserve"> </w:t>
      </w:r>
      <w:r w:rsidR="00BF7401">
        <w:rPr>
          <w:rFonts w:cs="Times"/>
        </w:rPr>
        <w:t>1.2×10</w:t>
      </w:r>
      <w:r w:rsidR="00BF7401" w:rsidRPr="00444A5B">
        <w:rPr>
          <w:rFonts w:cs="Times"/>
          <w:vertAlign w:val="superscript"/>
        </w:rPr>
        <w:t>6</w:t>
      </w:r>
      <w:r w:rsidR="00BF7401">
        <w:rPr>
          <w:rFonts w:cs="Times"/>
        </w:rPr>
        <w:t xml:space="preserve"> n.</w:t>
      </w:r>
      <w:r w:rsidR="00BF7401" w:rsidRPr="00444A5B">
        <w:rPr>
          <w:rFonts w:cs="Times"/>
        </w:rPr>
        <w:t>cm</w:t>
      </w:r>
      <w:r w:rsidR="00BF7401" w:rsidRPr="005301B1">
        <w:rPr>
          <w:rFonts w:cs="Times"/>
          <w:vertAlign w:val="superscript"/>
        </w:rPr>
        <w:t>-2</w:t>
      </w:r>
      <w:r w:rsidR="00BF7401" w:rsidRPr="00444A5B">
        <w:rPr>
          <w:rFonts w:cs="Times"/>
        </w:rPr>
        <w:t>.s</w:t>
      </w:r>
      <w:r w:rsidR="00BF7401" w:rsidRPr="005301B1">
        <w:rPr>
          <w:rFonts w:cs="Times"/>
          <w:vertAlign w:val="superscript"/>
        </w:rPr>
        <w:t>-1</w:t>
      </w:r>
      <w:r w:rsidR="00BF7401">
        <w:rPr>
          <w:rFonts w:cs="Times"/>
        </w:rPr>
        <w:t>.</w:t>
      </w:r>
      <w:r w:rsidR="007D132E">
        <w:t xml:space="preserve"> </w:t>
      </w:r>
      <w:r w:rsidR="00BF7401">
        <w:t xml:space="preserve">It </w:t>
      </w:r>
      <w:r w:rsidR="00114654">
        <w:t>feature</w:t>
      </w:r>
      <w:r w:rsidR="0039763B">
        <w:t>s</w:t>
      </w:r>
      <w:r w:rsidR="007D132E">
        <w:t xml:space="preserve"> </w:t>
      </w:r>
      <w:r w:rsidR="00931859">
        <w:t>great</w:t>
      </w:r>
      <w:r w:rsidR="007D132E">
        <w:t xml:space="preserve"> flexibility </w:t>
      </w:r>
      <w:r w:rsidR="001A4E9F">
        <w:t xml:space="preserve">in increasing vertical divergence </w:t>
      </w:r>
      <w:r w:rsidR="007D132E">
        <w:t xml:space="preserve">to </w:t>
      </w:r>
      <w:r w:rsidR="00BF7401">
        <w:t>double the</w:t>
      </w:r>
      <w:r w:rsidR="007D132E">
        <w:t xml:space="preserve"> flux</w:t>
      </w:r>
      <w:r w:rsidR="001A4E9F">
        <w:t xml:space="preserve"> </w:t>
      </w:r>
      <w:r w:rsidR="002D6175">
        <w:t>at a</w:t>
      </w:r>
      <w:r w:rsidR="001A4E9F">
        <w:t xml:space="preserve"> </w:t>
      </w:r>
      <w:r w:rsidR="00391AA1">
        <w:t xml:space="preserve">diffraction </w:t>
      </w:r>
      <w:r w:rsidR="001A4E9F">
        <w:t>resolution of about 0.4%</w:t>
      </w:r>
      <w:r w:rsidR="0039763B">
        <w:t xml:space="preserve">. </w:t>
      </w:r>
      <w:r w:rsidR="00132A6A">
        <w:t>The new instrument</w:t>
      </w:r>
      <w:r>
        <w:t xml:space="preserve"> will bring additional capacity and </w:t>
      </w:r>
      <w:r w:rsidR="002865D8">
        <w:t>advanced</w:t>
      </w:r>
      <w:r>
        <w:t xml:space="preserve"> stress measurement capabilities to the engineering diffraction user programme at </w:t>
      </w:r>
      <w:r w:rsidR="00E128D2">
        <w:t xml:space="preserve">the </w:t>
      </w:r>
      <w:r>
        <w:t>ISIS neutron and muon source.</w:t>
      </w:r>
    </w:p>
    <w:p w14:paraId="5DB6948B" w14:textId="77777777" w:rsidR="00535276" w:rsidRPr="00535276" w:rsidRDefault="00535276" w:rsidP="00535276">
      <w:pPr>
        <w:pStyle w:val="Paragraph"/>
      </w:pPr>
    </w:p>
    <w:p w14:paraId="2CEAF8E1" w14:textId="4A3E8EF6" w:rsidR="00950C8B" w:rsidRPr="00535276" w:rsidRDefault="003E62E7" w:rsidP="005054FC">
      <w:pPr>
        <w:pStyle w:val="Paragraphfirst"/>
        <w:rPr>
          <w:sz w:val="18"/>
        </w:rPr>
      </w:pPr>
      <w:r w:rsidRPr="003E62E7">
        <w:rPr>
          <w:sz w:val="18"/>
        </w:rPr>
        <w:t>This work was supported by the Science and Technology Facilitie</w:t>
      </w:r>
      <w:r>
        <w:rPr>
          <w:sz w:val="18"/>
        </w:rPr>
        <w:t xml:space="preserve">s Council (UK). </w:t>
      </w:r>
      <w:r w:rsidR="00205772">
        <w:rPr>
          <w:sz w:val="18"/>
        </w:rPr>
        <w:t>TLL</w:t>
      </w:r>
      <w:r w:rsidR="000D4F53" w:rsidRPr="000D4F53">
        <w:rPr>
          <w:sz w:val="18"/>
        </w:rPr>
        <w:t xml:space="preserve"> would like to thank the ISIS </w:t>
      </w:r>
      <w:r w:rsidR="000D4F53">
        <w:rPr>
          <w:sz w:val="18"/>
        </w:rPr>
        <w:t xml:space="preserve">Neutron and Muon Instrument Development </w:t>
      </w:r>
      <w:r w:rsidR="001E345D">
        <w:rPr>
          <w:sz w:val="18"/>
        </w:rPr>
        <w:t>G</w:t>
      </w:r>
      <w:r w:rsidR="000D4F53" w:rsidRPr="000D4F53">
        <w:rPr>
          <w:sz w:val="18"/>
        </w:rPr>
        <w:t xml:space="preserve">roup </w:t>
      </w:r>
      <w:r w:rsidR="002F01FE">
        <w:rPr>
          <w:sz w:val="18"/>
        </w:rPr>
        <w:t>for the valuable</w:t>
      </w:r>
      <w:r w:rsidR="00EA04E7">
        <w:rPr>
          <w:sz w:val="18"/>
        </w:rPr>
        <w:t xml:space="preserve"> discussions and</w:t>
      </w:r>
      <w:r w:rsidR="002F01FE">
        <w:rPr>
          <w:sz w:val="18"/>
        </w:rPr>
        <w:t xml:space="preserve"> </w:t>
      </w:r>
      <w:r w:rsidR="00EA04E7">
        <w:rPr>
          <w:sz w:val="18"/>
        </w:rPr>
        <w:t>suggestions</w:t>
      </w:r>
      <w:r w:rsidR="002F01FE">
        <w:rPr>
          <w:sz w:val="18"/>
        </w:rPr>
        <w:t xml:space="preserve"> on the instrument design</w:t>
      </w:r>
      <w:r w:rsidR="00950C8B" w:rsidRPr="00535276">
        <w:rPr>
          <w:sz w:val="18"/>
        </w:rPr>
        <w:t xml:space="preserve">. </w:t>
      </w:r>
      <w:r w:rsidR="00B21460">
        <w:rPr>
          <w:sz w:val="18"/>
        </w:rPr>
        <w:t xml:space="preserve">The authors </w:t>
      </w:r>
      <w:r w:rsidR="007412C0">
        <w:rPr>
          <w:sz w:val="18"/>
        </w:rPr>
        <w:t>are grateful to</w:t>
      </w:r>
      <w:r w:rsidR="00B21460">
        <w:rPr>
          <w:sz w:val="18"/>
        </w:rPr>
        <w:t xml:space="preserve"> the ISIS </w:t>
      </w:r>
      <w:proofErr w:type="spellStart"/>
      <w:r w:rsidR="00B21460">
        <w:rPr>
          <w:sz w:val="18"/>
        </w:rPr>
        <w:t>Neutronics</w:t>
      </w:r>
      <w:proofErr w:type="spellEnd"/>
      <w:r w:rsidR="00B21460">
        <w:rPr>
          <w:sz w:val="18"/>
        </w:rPr>
        <w:t xml:space="preserve"> Group </w:t>
      </w:r>
      <w:r w:rsidR="001602A2">
        <w:rPr>
          <w:sz w:val="18"/>
        </w:rPr>
        <w:t>who provided</w:t>
      </w:r>
      <w:r w:rsidR="00B21460">
        <w:rPr>
          <w:sz w:val="18"/>
        </w:rPr>
        <w:t xml:space="preserve"> the moderator files used in the simulations.</w:t>
      </w:r>
    </w:p>
    <w:p w14:paraId="1A214FA1" w14:textId="48931F00" w:rsidR="00DB3B4E" w:rsidRPr="00A473A5" w:rsidRDefault="00DB3B4E" w:rsidP="006B7025">
      <w:pPr>
        <w:pStyle w:val="Section0"/>
      </w:pPr>
      <w:r w:rsidRPr="00A473A5">
        <w:t>References</w:t>
      </w:r>
    </w:p>
    <w:p w14:paraId="3E09F003" w14:textId="2C8B4D59" w:rsidR="00251276" w:rsidRDefault="002C7A7B" w:rsidP="00F74126">
      <w:pPr>
        <w:pStyle w:val="ReferencesBody"/>
      </w:pPr>
      <w:hyperlink r:id="rId55" w:history="1">
        <w:r w:rsidR="00251276" w:rsidRPr="00743146">
          <w:rPr>
            <w:rStyle w:val="Hyperlink"/>
          </w:rPr>
          <w:t>https://www.isis.stfc.ac.uk/Pages/Endeavour.aspx</w:t>
        </w:r>
      </w:hyperlink>
      <w:r w:rsidR="00F74126">
        <w:rPr>
          <w:rStyle w:val="Hyperlink"/>
        </w:rPr>
        <w:t xml:space="preserve"> </w:t>
      </w:r>
      <w:r w:rsidR="00F74126">
        <w:t>(</w:t>
      </w:r>
      <w:r w:rsidR="00555E73">
        <w:t xml:space="preserve">Last </w:t>
      </w:r>
      <w:r w:rsidR="00F74126">
        <w:t xml:space="preserve">accessed </w:t>
      </w:r>
      <w:r w:rsidR="00861C50">
        <w:t xml:space="preserve">on 5 February </w:t>
      </w:r>
      <w:r w:rsidR="00F74126">
        <w:t>2023)</w:t>
      </w:r>
    </w:p>
    <w:p w14:paraId="0957004A" w14:textId="457F41BE" w:rsidR="00251276" w:rsidRDefault="00251276" w:rsidP="00251276">
      <w:pPr>
        <w:pStyle w:val="ReferencesBody"/>
      </w:pPr>
      <w:r>
        <w:t xml:space="preserve">J.R. </w:t>
      </w:r>
      <w:proofErr w:type="spellStart"/>
      <w:r>
        <w:t>Santisteban</w:t>
      </w:r>
      <w:proofErr w:type="spellEnd"/>
      <w:r>
        <w:t xml:space="preserve">, M.R. Daymond, J.A. James, L. Edwards, J. Appl. </w:t>
      </w:r>
      <w:proofErr w:type="spellStart"/>
      <w:r>
        <w:t>Crystallogr</w:t>
      </w:r>
      <w:proofErr w:type="spellEnd"/>
      <w:r>
        <w:t xml:space="preserve">. </w:t>
      </w:r>
      <w:r w:rsidRPr="00E324C6">
        <w:rPr>
          <w:b/>
        </w:rPr>
        <w:t>39(6)</w:t>
      </w:r>
      <w:r>
        <w:t>, 812-825 (2006)</w:t>
      </w:r>
    </w:p>
    <w:p w14:paraId="69B2BFDE" w14:textId="77777777" w:rsidR="00251276" w:rsidRDefault="00251276" w:rsidP="00251276">
      <w:pPr>
        <w:pStyle w:val="ReferencesBody"/>
      </w:pPr>
      <w:r>
        <w:t xml:space="preserve">W. Kockelmann, et al., J. Imaging </w:t>
      </w:r>
      <w:r w:rsidRPr="00E324C6">
        <w:rPr>
          <w:b/>
        </w:rPr>
        <w:t>4(3)</w:t>
      </w:r>
      <w:r>
        <w:t>, 47 (2018)</w:t>
      </w:r>
    </w:p>
    <w:p w14:paraId="4ABD726A" w14:textId="0EE30BDF" w:rsidR="00251276" w:rsidRDefault="00251276" w:rsidP="002F0EA5">
      <w:pPr>
        <w:pStyle w:val="ReferencesBody"/>
      </w:pPr>
      <w:r>
        <w:t xml:space="preserve">W. Kockelmann, </w:t>
      </w:r>
      <w:r w:rsidR="002039DB">
        <w:t>et al.</w:t>
      </w:r>
      <w:r>
        <w:t xml:space="preserve">, </w:t>
      </w:r>
      <w:r w:rsidR="002F0EA5" w:rsidRPr="002F0EA5">
        <w:rPr>
          <w:i/>
        </w:rPr>
        <w:t>Status of the neutron imaging and diffraction instrument IMAT</w:t>
      </w:r>
      <w:r w:rsidR="002F0EA5">
        <w:t xml:space="preserve">, </w:t>
      </w:r>
      <w:r w:rsidR="002039DB">
        <w:t xml:space="preserve">in Proceedings of the </w:t>
      </w:r>
      <w:r w:rsidR="002039DB" w:rsidRPr="002039DB">
        <w:t>10</w:t>
      </w:r>
      <w:r w:rsidR="002039DB" w:rsidRPr="002039DB">
        <w:rPr>
          <w:vertAlign w:val="superscript"/>
        </w:rPr>
        <w:t>th</w:t>
      </w:r>
      <w:r w:rsidR="002039DB">
        <w:t xml:space="preserve"> </w:t>
      </w:r>
      <w:r w:rsidR="002039DB" w:rsidRPr="002039DB">
        <w:t xml:space="preserve"> World Conference on Neutron Radiography</w:t>
      </w:r>
      <w:r w:rsidR="002039DB">
        <w:t>,</w:t>
      </w:r>
      <w:r w:rsidR="002039DB" w:rsidRPr="002039DB">
        <w:t xml:space="preserve"> </w:t>
      </w:r>
      <w:r w:rsidR="006C53FE">
        <w:t xml:space="preserve">Phys. Procedia </w:t>
      </w:r>
      <w:r w:rsidR="006C53FE" w:rsidRPr="00E324C6">
        <w:rPr>
          <w:b/>
        </w:rPr>
        <w:t>69</w:t>
      </w:r>
      <w:r w:rsidR="002F0EA5">
        <w:t xml:space="preserve">, </w:t>
      </w:r>
      <w:r w:rsidR="002039DB" w:rsidRPr="002039DB">
        <w:t>5-10 October 2014</w:t>
      </w:r>
      <w:r w:rsidR="006C53FE">
        <w:t xml:space="preserve">, </w:t>
      </w:r>
      <w:proofErr w:type="spellStart"/>
      <w:r w:rsidR="006C53FE" w:rsidRPr="006C53FE">
        <w:t>Grindelwald</w:t>
      </w:r>
      <w:proofErr w:type="spellEnd"/>
      <w:r w:rsidR="006C53FE" w:rsidRPr="006C53FE">
        <w:t>, Switzerland</w:t>
      </w:r>
      <w:r w:rsidR="002039DB">
        <w:t xml:space="preserve"> </w:t>
      </w:r>
      <w:r>
        <w:t>(2015)</w:t>
      </w:r>
    </w:p>
    <w:p w14:paraId="60DB3302" w14:textId="77777777" w:rsidR="00251276" w:rsidRDefault="00251276" w:rsidP="00251276">
      <w:pPr>
        <w:pStyle w:val="ReferencesBody"/>
      </w:pPr>
      <w:r>
        <w:t xml:space="preserve">M.R. Daymond, </w:t>
      </w:r>
      <w:proofErr w:type="spellStart"/>
      <w:r>
        <w:t>Physica</w:t>
      </w:r>
      <w:proofErr w:type="spellEnd"/>
      <w:r>
        <w:t xml:space="preserve"> B </w:t>
      </w:r>
      <w:r w:rsidRPr="00E324C6">
        <w:rPr>
          <w:b/>
        </w:rPr>
        <w:t>301(3-4)</w:t>
      </w:r>
      <w:r>
        <w:t>, 221-226 (2001)</w:t>
      </w:r>
    </w:p>
    <w:p w14:paraId="5440C026" w14:textId="77777777" w:rsidR="00251276" w:rsidRDefault="00251276" w:rsidP="00251276">
      <w:pPr>
        <w:pStyle w:val="ReferencesBody"/>
      </w:pPr>
      <w:r>
        <w:t xml:space="preserve">M.W. Johnson, L. Edwards, P.J. Withers, </w:t>
      </w:r>
      <w:proofErr w:type="spellStart"/>
      <w:r>
        <w:t>Physica</w:t>
      </w:r>
      <w:proofErr w:type="spellEnd"/>
      <w:r>
        <w:t xml:space="preserve"> B </w:t>
      </w:r>
      <w:r w:rsidRPr="00E324C6">
        <w:rPr>
          <w:b/>
        </w:rPr>
        <w:t>234</w:t>
      </w:r>
      <w:r>
        <w:t>, 1141-1143 (1997)</w:t>
      </w:r>
    </w:p>
    <w:p w14:paraId="53184546" w14:textId="77777777" w:rsidR="00251276" w:rsidRDefault="00251276" w:rsidP="00251276">
      <w:pPr>
        <w:pStyle w:val="ReferencesBody"/>
      </w:pPr>
      <w:r>
        <w:t xml:space="preserve">M.W. Johnson, M.R. Daymond, J. Appl. </w:t>
      </w:r>
      <w:proofErr w:type="spellStart"/>
      <w:r>
        <w:t>Crystallogr</w:t>
      </w:r>
      <w:proofErr w:type="spellEnd"/>
      <w:r>
        <w:t xml:space="preserve">. </w:t>
      </w:r>
      <w:r w:rsidRPr="00E324C6">
        <w:rPr>
          <w:b/>
        </w:rPr>
        <w:t>35(1)</w:t>
      </w:r>
      <w:r>
        <w:t>, 49-57 (2002)</w:t>
      </w:r>
    </w:p>
    <w:p w14:paraId="6526759B" w14:textId="77777777" w:rsidR="00251276" w:rsidRDefault="00251276" w:rsidP="00251276">
      <w:pPr>
        <w:pStyle w:val="ReferencesBody"/>
      </w:pPr>
      <w:r>
        <w:t xml:space="preserve">P.K. </w:t>
      </w:r>
      <w:proofErr w:type="spellStart"/>
      <w:r>
        <w:t>Willendrup</w:t>
      </w:r>
      <w:proofErr w:type="spellEnd"/>
      <w:r>
        <w:t xml:space="preserve">, K. </w:t>
      </w:r>
      <w:proofErr w:type="spellStart"/>
      <w:r>
        <w:t>Lefmann</w:t>
      </w:r>
      <w:proofErr w:type="spellEnd"/>
      <w:r>
        <w:t xml:space="preserve">, J. Neutron Res. </w:t>
      </w:r>
      <w:r w:rsidRPr="00E324C6">
        <w:rPr>
          <w:b/>
        </w:rPr>
        <w:t>22(1)</w:t>
      </w:r>
      <w:r>
        <w:t>, 1-16 (2020)</w:t>
      </w:r>
    </w:p>
    <w:p w14:paraId="0F7A99B9" w14:textId="0E5537B7" w:rsidR="00251276" w:rsidRDefault="002C7A7B" w:rsidP="003C3551">
      <w:pPr>
        <w:pStyle w:val="ReferencesBody"/>
      </w:pPr>
      <w:hyperlink r:id="rId56" w:history="1">
        <w:r w:rsidR="003C3551" w:rsidRPr="009B3A7E">
          <w:rPr>
            <w:rStyle w:val="Hyperlink"/>
          </w:rPr>
          <w:t>https://isisneutronmuon.github.io/mcstas/How-to-Use-the-ISIS-moderator-component</w:t>
        </w:r>
      </w:hyperlink>
      <w:r w:rsidR="003C3551">
        <w:t xml:space="preserve"> </w:t>
      </w:r>
      <w:r w:rsidR="00251276">
        <w:t>(</w:t>
      </w:r>
      <w:r w:rsidR="00555E73">
        <w:t xml:space="preserve">Last accessed on </w:t>
      </w:r>
      <w:r w:rsidR="00861C50">
        <w:t>5 February 2023</w:t>
      </w:r>
      <w:r w:rsidR="00251276">
        <w:t>)</w:t>
      </w:r>
    </w:p>
    <w:p w14:paraId="6D67FC96" w14:textId="587324E2" w:rsidR="00251276" w:rsidRDefault="00251276" w:rsidP="00251276">
      <w:pPr>
        <w:pStyle w:val="ReferencesBody"/>
      </w:pPr>
      <w:r>
        <w:t xml:space="preserve">L.C. </w:t>
      </w:r>
      <w:proofErr w:type="spellStart"/>
      <w:r>
        <w:t>Chapon</w:t>
      </w:r>
      <w:proofErr w:type="spellEnd"/>
      <w:r>
        <w:t xml:space="preserve">, </w:t>
      </w:r>
      <w:r w:rsidR="00C94CCB">
        <w:t>et al.</w:t>
      </w:r>
      <w:r>
        <w:t xml:space="preserve">, Neutron News </w:t>
      </w:r>
      <w:r w:rsidRPr="00E324C6">
        <w:rPr>
          <w:b/>
        </w:rPr>
        <w:t>22(2)</w:t>
      </w:r>
      <w:r>
        <w:t>, 22-25 (2011)</w:t>
      </w:r>
    </w:p>
    <w:p w14:paraId="4951F10A" w14:textId="69C2D7BF" w:rsidR="00251276" w:rsidRDefault="00251276" w:rsidP="00462405">
      <w:pPr>
        <w:pStyle w:val="ReferencesBody"/>
      </w:pPr>
      <w:r>
        <w:t xml:space="preserve">J. </w:t>
      </w:r>
      <w:proofErr w:type="spellStart"/>
      <w:r>
        <w:t>Fenske</w:t>
      </w:r>
      <w:proofErr w:type="spellEnd"/>
      <w:r>
        <w:t xml:space="preserve">, </w:t>
      </w:r>
      <w:r w:rsidR="00C56B46">
        <w:t>et al.</w:t>
      </w:r>
      <w:r>
        <w:t xml:space="preserve">, </w:t>
      </w:r>
      <w:r w:rsidR="008E06B2" w:rsidRPr="008E06B2">
        <w:rPr>
          <w:i/>
        </w:rPr>
        <w:t>BEER – The Beamline for European Materials Engineering Research at the ESS</w:t>
      </w:r>
      <w:r w:rsidR="008E06B2">
        <w:t xml:space="preserve">, </w:t>
      </w:r>
      <w:r w:rsidR="00EC7DC8">
        <w:t xml:space="preserve">in Proceedings of </w:t>
      </w:r>
      <w:r w:rsidR="003D06CA">
        <w:t xml:space="preserve">the </w:t>
      </w:r>
      <w:r w:rsidR="00EC7DC8">
        <w:t>6</w:t>
      </w:r>
      <w:r w:rsidR="00EC7DC8" w:rsidRPr="008E06B2">
        <w:rPr>
          <w:vertAlign w:val="superscript"/>
        </w:rPr>
        <w:t>th</w:t>
      </w:r>
      <w:r w:rsidR="00EC7DC8">
        <w:t xml:space="preserve"> </w:t>
      </w:r>
      <w:r w:rsidR="00EC7DC8" w:rsidRPr="00EC7DC8">
        <w:t>European C</w:t>
      </w:r>
      <w:r w:rsidR="003D06CA">
        <w:t xml:space="preserve">onference on Neutron Scattering, </w:t>
      </w:r>
      <w:r>
        <w:t xml:space="preserve">J. Phys.: Conf. Ser. </w:t>
      </w:r>
      <w:r w:rsidRPr="008E06B2">
        <w:rPr>
          <w:b/>
        </w:rPr>
        <w:t>746(1)</w:t>
      </w:r>
      <w:r>
        <w:t xml:space="preserve">, </w:t>
      </w:r>
      <w:r w:rsidR="008E06B2">
        <w:t xml:space="preserve">30 August – 4 September 2015, </w:t>
      </w:r>
      <w:r w:rsidR="003D06CA">
        <w:t xml:space="preserve">Zaragoza, Spain </w:t>
      </w:r>
      <w:r>
        <w:t>(2016)</w:t>
      </w:r>
    </w:p>
    <w:p w14:paraId="060F9305" w14:textId="60D83EE2" w:rsidR="000A27B6" w:rsidRPr="000A27B6" w:rsidRDefault="000A27B6" w:rsidP="00C512FF">
      <w:pPr>
        <w:pStyle w:val="ReferencesBody"/>
      </w:pPr>
      <w:r>
        <w:t xml:space="preserve">X-L. </w:t>
      </w:r>
      <w:r w:rsidRPr="000A27B6">
        <w:t>Wang, et al.</w:t>
      </w:r>
      <w:r>
        <w:t>,</w:t>
      </w:r>
      <w:r w:rsidRPr="000A27B6">
        <w:rPr>
          <w:i/>
          <w:iCs/>
        </w:rPr>
        <w:t xml:space="preserve"> </w:t>
      </w:r>
      <w:proofErr w:type="spellStart"/>
      <w:r w:rsidRPr="000A27B6">
        <w:rPr>
          <w:iCs/>
        </w:rPr>
        <w:t>Physica</w:t>
      </w:r>
      <w:proofErr w:type="spellEnd"/>
      <w:r w:rsidRPr="000A27B6">
        <w:rPr>
          <w:iCs/>
        </w:rPr>
        <w:t xml:space="preserve"> B</w:t>
      </w:r>
      <w:r w:rsidRPr="000A27B6">
        <w:t xml:space="preserve"> </w:t>
      </w:r>
      <w:r w:rsidRPr="000A27B6">
        <w:rPr>
          <w:b/>
        </w:rPr>
        <w:t>385</w:t>
      </w:r>
      <w:r w:rsidR="00C512FF" w:rsidRPr="00C512FF">
        <w:t>,</w:t>
      </w:r>
      <w:r w:rsidRPr="000A27B6">
        <w:rPr>
          <w:b/>
        </w:rPr>
        <w:t xml:space="preserve"> </w:t>
      </w:r>
      <w:r w:rsidRPr="000A27B6">
        <w:t>673-675</w:t>
      </w:r>
      <w:r w:rsidR="00C512FF">
        <w:t xml:space="preserve"> </w:t>
      </w:r>
      <w:r w:rsidR="00C512FF">
        <w:rPr>
          <w:lang w:val="fr-FR"/>
        </w:rPr>
        <w:t>(2006)</w:t>
      </w:r>
    </w:p>
    <w:p w14:paraId="40BC77EE" w14:textId="00422EF1" w:rsidR="0021119D" w:rsidRPr="0021119D" w:rsidRDefault="0021119D" w:rsidP="00F74126">
      <w:pPr>
        <w:pStyle w:val="ReferencesBody"/>
      </w:pPr>
      <w:r>
        <w:rPr>
          <w:lang w:val="fr-FR"/>
        </w:rPr>
        <w:t xml:space="preserve">S. </w:t>
      </w:r>
      <w:proofErr w:type="spellStart"/>
      <w:r w:rsidRPr="0021119D">
        <w:rPr>
          <w:lang w:val="fr-FR"/>
        </w:rPr>
        <w:t>Harjo</w:t>
      </w:r>
      <w:proofErr w:type="spellEnd"/>
      <w:r w:rsidRPr="0021119D">
        <w:rPr>
          <w:lang w:val="fr-FR"/>
        </w:rPr>
        <w:t>, </w:t>
      </w:r>
      <w:r w:rsidRPr="00C6187A">
        <w:rPr>
          <w:iCs/>
          <w:lang w:val="fr-FR"/>
        </w:rPr>
        <w:t xml:space="preserve">Nihon </w:t>
      </w:r>
      <w:proofErr w:type="spellStart"/>
      <w:r w:rsidRPr="00C6187A">
        <w:rPr>
          <w:iCs/>
          <w:lang w:val="fr-FR"/>
        </w:rPr>
        <w:t>Kessho</w:t>
      </w:r>
      <w:proofErr w:type="spellEnd"/>
      <w:r w:rsidRPr="00C6187A">
        <w:rPr>
          <w:iCs/>
          <w:lang w:val="fr-FR"/>
        </w:rPr>
        <w:t xml:space="preserve"> </w:t>
      </w:r>
      <w:proofErr w:type="spellStart"/>
      <w:r w:rsidRPr="00C6187A">
        <w:rPr>
          <w:iCs/>
          <w:lang w:val="fr-FR"/>
        </w:rPr>
        <w:t>Gakkaishi</w:t>
      </w:r>
      <w:proofErr w:type="spellEnd"/>
      <w:r w:rsidRPr="0021119D">
        <w:rPr>
          <w:lang w:val="fr-FR"/>
        </w:rPr>
        <w:t> </w:t>
      </w:r>
      <w:r w:rsidRPr="00CA716D">
        <w:rPr>
          <w:b/>
          <w:iCs/>
          <w:lang w:val="fr-FR"/>
        </w:rPr>
        <w:t>50</w:t>
      </w:r>
      <w:r w:rsidRPr="00CA716D">
        <w:rPr>
          <w:b/>
          <w:lang w:val="fr-FR"/>
        </w:rPr>
        <w:t>(1)</w:t>
      </w:r>
      <w:r w:rsidRPr="0021119D">
        <w:rPr>
          <w:lang w:val="fr-FR"/>
        </w:rPr>
        <w:t>, 40-45</w:t>
      </w:r>
      <w:r w:rsidR="00CA716D">
        <w:rPr>
          <w:lang w:val="fr-FR"/>
        </w:rPr>
        <w:t xml:space="preserve"> (2008)</w:t>
      </w:r>
    </w:p>
    <w:p w14:paraId="1D64DECC" w14:textId="15CADC11" w:rsidR="00F74126" w:rsidRDefault="007E6862" w:rsidP="003F524A">
      <w:pPr>
        <w:pStyle w:val="ReferencesBody"/>
      </w:pPr>
      <w:r>
        <w:t xml:space="preserve">W. </w:t>
      </w:r>
      <w:r w:rsidRPr="007E6862">
        <w:t>Kockelmann, et al.</w:t>
      </w:r>
      <w:r>
        <w:t>,</w:t>
      </w:r>
      <w:r w:rsidRPr="007E6862">
        <w:t xml:space="preserve"> </w:t>
      </w:r>
      <w:r w:rsidR="00C6187A" w:rsidRPr="00C6187A">
        <w:rPr>
          <w:i/>
        </w:rPr>
        <w:t xml:space="preserve">IMAT – a new </w:t>
      </w:r>
      <w:proofErr w:type="spellStart"/>
      <w:r w:rsidR="00C6187A" w:rsidRPr="00C6187A">
        <w:rPr>
          <w:i/>
        </w:rPr>
        <w:t>imaging</w:t>
      </w:r>
      <w:proofErr w:type="spellEnd"/>
      <w:r w:rsidR="00C6187A" w:rsidRPr="00C6187A">
        <w:rPr>
          <w:i/>
        </w:rPr>
        <w:t xml:space="preserve"> and diffraction instrument at ISIS</w:t>
      </w:r>
      <w:r w:rsidR="00C6187A">
        <w:rPr>
          <w:i/>
        </w:rPr>
        <w:t xml:space="preserve">, </w:t>
      </w:r>
      <w:r w:rsidR="00C6187A">
        <w:t xml:space="preserve">in </w:t>
      </w:r>
      <w:r w:rsidR="00EA2176">
        <w:t xml:space="preserve">Proceedings of the </w:t>
      </w:r>
      <w:r w:rsidR="00EA2176" w:rsidRPr="00EA2176">
        <w:t>7</w:t>
      </w:r>
      <w:r w:rsidR="00EA2176" w:rsidRPr="00EA2176">
        <w:rPr>
          <w:vertAlign w:val="superscript"/>
        </w:rPr>
        <w:t>th</w:t>
      </w:r>
      <w:r w:rsidR="00EA2176" w:rsidRPr="00EA2176">
        <w:t xml:space="preserve"> International </w:t>
      </w:r>
      <w:proofErr w:type="spellStart"/>
      <w:r w:rsidR="00EA2176" w:rsidRPr="00EA2176">
        <w:t>Topical</w:t>
      </w:r>
      <w:proofErr w:type="spellEnd"/>
      <w:r w:rsidR="00EA2176">
        <w:t xml:space="preserve"> Meeting on Neutron </w:t>
      </w:r>
      <w:proofErr w:type="spellStart"/>
      <w:r w:rsidR="00EA2176">
        <w:t>Radiography</w:t>
      </w:r>
      <w:proofErr w:type="spellEnd"/>
      <w:r w:rsidR="00EA2176">
        <w:t>,</w:t>
      </w:r>
      <w:r w:rsidR="00C6187A" w:rsidRPr="00C6187A">
        <w:rPr>
          <w:i/>
        </w:rPr>
        <w:t xml:space="preserve"> </w:t>
      </w:r>
      <w:r w:rsidRPr="00C6187A">
        <w:rPr>
          <w:iCs/>
        </w:rPr>
        <w:t>Phys</w:t>
      </w:r>
      <w:r w:rsidR="00EA2176">
        <w:rPr>
          <w:iCs/>
        </w:rPr>
        <w:t>.</w:t>
      </w:r>
      <w:r w:rsidRPr="00C6187A">
        <w:rPr>
          <w:iCs/>
        </w:rPr>
        <w:t xml:space="preserve"> Procedia</w:t>
      </w:r>
      <w:r w:rsidRPr="007E6862">
        <w:t> </w:t>
      </w:r>
      <w:r w:rsidRPr="00EA2176">
        <w:rPr>
          <w:b/>
        </w:rPr>
        <w:t>43</w:t>
      </w:r>
      <w:r w:rsidR="0044643A" w:rsidRPr="003F524A">
        <w:t>,</w:t>
      </w:r>
      <w:r w:rsidR="0044643A">
        <w:rPr>
          <w:b/>
        </w:rPr>
        <w:t xml:space="preserve"> </w:t>
      </w:r>
      <w:r w:rsidR="003F524A" w:rsidRPr="003F524A">
        <w:rPr>
          <w:lang w:val="fr-FR"/>
        </w:rPr>
        <w:t xml:space="preserve">16 – 24 </w:t>
      </w:r>
      <w:proofErr w:type="spellStart"/>
      <w:r w:rsidR="003F524A" w:rsidRPr="003F524A">
        <w:rPr>
          <w:lang w:val="fr-FR"/>
        </w:rPr>
        <w:t>June</w:t>
      </w:r>
      <w:proofErr w:type="spellEnd"/>
      <w:r w:rsidR="003F524A" w:rsidRPr="003F524A">
        <w:rPr>
          <w:lang w:val="fr-FR"/>
        </w:rPr>
        <w:t xml:space="preserve"> 2012, </w:t>
      </w:r>
      <w:r w:rsidR="003F524A">
        <w:rPr>
          <w:lang w:val="fr-FR"/>
        </w:rPr>
        <w:t>Kingston, Canada</w:t>
      </w:r>
      <w:r w:rsidRPr="003F524A">
        <w:t xml:space="preserve"> </w:t>
      </w:r>
      <w:r w:rsidR="003F524A">
        <w:t>(2013)</w:t>
      </w:r>
    </w:p>
    <w:p w14:paraId="4CAA47DE" w14:textId="77777777" w:rsidR="00251276" w:rsidRPr="00855148" w:rsidRDefault="00251276" w:rsidP="00251276">
      <w:pPr>
        <w:pStyle w:val="ReferencesBody"/>
        <w:numPr>
          <w:ilvl w:val="0"/>
          <w:numId w:val="0"/>
        </w:numPr>
        <w:ind w:left="360"/>
      </w:pPr>
    </w:p>
    <w:sectPr w:rsidR="00251276" w:rsidRPr="00855148" w:rsidSect="00036AC2">
      <w:footnotePr>
        <w:numFmt w:val="chicago"/>
      </w:footnotePr>
      <w:type w:val="continuous"/>
      <w:pgSz w:w="11907" w:h="16839" w:code="9"/>
      <w:pgMar w:top="1361" w:right="1134" w:bottom="907" w:left="1134" w:header="567" w:footer="567" w:gutter="0"/>
      <w:pgNumType w:start="1"/>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650DA3" w14:textId="77777777" w:rsidR="002C7A7B" w:rsidRDefault="002C7A7B">
      <w:r>
        <w:separator/>
      </w:r>
    </w:p>
  </w:endnote>
  <w:endnote w:type="continuationSeparator" w:id="0">
    <w:p w14:paraId="4D9929DE" w14:textId="77777777" w:rsidR="002C7A7B" w:rsidRDefault="002C7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15050" w14:textId="77777777" w:rsidR="00A568E8" w:rsidRPr="000A0FAB" w:rsidRDefault="00A568E8" w:rsidP="003C2145">
    <w:pPr>
      <w:spacing w:before="240"/>
      <w:jc w:val="both"/>
      <w:rPr>
        <w:rFonts w:ascii="Times New Roman" w:hAnsi="Times New Roman"/>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550564" w14:textId="77777777" w:rsidR="002C7A7B" w:rsidRDefault="002C7A7B">
      <w:r>
        <w:separator/>
      </w:r>
    </w:p>
  </w:footnote>
  <w:footnote w:type="continuationSeparator" w:id="0">
    <w:p w14:paraId="1A4F9D5F" w14:textId="77777777" w:rsidR="002C7A7B" w:rsidRDefault="002C7A7B">
      <w:r>
        <w:continuationSeparator/>
      </w:r>
    </w:p>
  </w:footnote>
  <w:footnote w:id="1">
    <w:p w14:paraId="38427012" w14:textId="2C1AD7B1" w:rsidR="00F05EBE" w:rsidRPr="00705FC3" w:rsidRDefault="00F05EBE" w:rsidP="00F05EBE">
      <w:pPr>
        <w:pStyle w:val="FootnoteText"/>
        <w:rPr>
          <w:rFonts w:ascii="Times New Roman" w:hAnsi="Times New Roman" w:cs="Times New Roman"/>
        </w:rPr>
      </w:pPr>
      <w:r w:rsidRPr="00743B2C">
        <w:rPr>
          <w:rStyle w:val="FootnoteCharacters"/>
        </w:rPr>
        <w:footnoteRef/>
      </w:r>
      <w:r w:rsidRPr="00743B2C">
        <w:rPr>
          <w:rStyle w:val="FootnoteCharacters"/>
        </w:rPr>
        <w:t xml:space="preserve"> </w:t>
      </w:r>
      <w:proofErr w:type="spellStart"/>
      <w:r w:rsidRPr="00743B2C">
        <w:rPr>
          <w:rStyle w:val="FootnoteCharacters"/>
        </w:rPr>
        <w:t>Corresponding</w:t>
      </w:r>
      <w:proofErr w:type="spellEnd"/>
      <w:r w:rsidRPr="00743B2C">
        <w:rPr>
          <w:rStyle w:val="FootnoteCharacters"/>
        </w:rPr>
        <w:t xml:space="preserve"> </w:t>
      </w:r>
      <w:proofErr w:type="spellStart"/>
      <w:r w:rsidRPr="00743B2C">
        <w:rPr>
          <w:rStyle w:val="FootnoteCharacters"/>
        </w:rPr>
        <w:t>author</w:t>
      </w:r>
      <w:proofErr w:type="spellEnd"/>
      <w:r w:rsidRPr="00743B2C">
        <w:rPr>
          <w:rStyle w:val="FootnoteCharacters"/>
        </w:rPr>
        <w:t>:</w:t>
      </w:r>
      <w:r w:rsidRPr="000A0FAB">
        <w:rPr>
          <w:rFonts w:ascii="Times New Roman" w:hAnsi="Times New Roman" w:cs="Times New Roman"/>
          <w:sz w:val="18"/>
          <w:szCs w:val="18"/>
        </w:rPr>
        <w:t xml:space="preserve"> </w:t>
      </w:r>
      <w:hyperlink r:id="rId1" w:history="1">
        <w:r w:rsidR="004713BA" w:rsidRPr="00F86842">
          <w:rPr>
            <w:rStyle w:val="Hyperlink"/>
            <w:rFonts w:ascii="Times New Roman" w:hAnsi="Times New Roman" w:cs="Times New Roman"/>
            <w:sz w:val="18"/>
            <w:szCs w:val="18"/>
          </w:rPr>
          <w:t>Tung-lik.lee@stfc.ac.uk</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B5CA7376"/>
    <w:lvl w:ilvl="0">
      <w:start w:val="1"/>
      <w:numFmt w:val="decimal"/>
      <w:pStyle w:val="ReferencesBody"/>
      <w:lvlText w:val="%1."/>
      <w:lvlJc w:val="left"/>
      <w:pPr>
        <w:ind w:left="360" w:hanging="360"/>
      </w:pPr>
      <w:rPr>
        <w:rFonts w:hint="default"/>
        <w:sz w:val="20"/>
        <w:szCs w:val="20"/>
      </w:rPr>
    </w:lvl>
  </w:abstractNum>
  <w:abstractNum w:abstractNumId="1"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7684F46"/>
    <w:multiLevelType w:val="multilevel"/>
    <w:tmpl w:val="BAD4E334"/>
    <w:lvl w:ilvl="0">
      <w:start w:val="1"/>
      <w:numFmt w:val="decimal"/>
      <w:lvlText w:val="%1."/>
      <w:lvlJc w:val="left"/>
      <w:pPr>
        <w:ind w:left="360" w:hanging="360"/>
      </w:pPr>
      <w:rPr>
        <w:rFonts w:hint="default"/>
        <w:b/>
        <w:i w:val="0"/>
        <w:sz w:val="20"/>
      </w:rPr>
    </w:lvl>
    <w:lvl w:ilvl="1">
      <w:start w:val="1"/>
      <w:numFmt w:val="decimal"/>
      <w:lvlText w:val="%1.%2 "/>
      <w:lvlJc w:val="left"/>
      <w:pPr>
        <w:ind w:left="0" w:firstLine="0"/>
      </w:pPr>
      <w:rPr>
        <w:rFonts w:ascii="Arial" w:hAnsi="Arial" w:hint="default"/>
        <w:b/>
        <w:i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05F17DF"/>
    <w:multiLevelType w:val="hybridMultilevel"/>
    <w:tmpl w:val="34680B6C"/>
    <w:lvl w:ilvl="0" w:tplc="D6787828">
      <w:start w:val="1"/>
      <w:numFmt w:val="bullet"/>
      <w:lvlText w:val="-"/>
      <w:lvlJc w:val="left"/>
      <w:pPr>
        <w:ind w:left="720" w:hanging="360"/>
      </w:pPr>
      <w:rPr>
        <w:rFonts w:ascii="New York" w:eastAsia="Times New Roman" w:hAnsi="New York" w:cs="New Yor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0F21BA"/>
    <w:multiLevelType w:val="multilevel"/>
    <w:tmpl w:val="D77AE1E6"/>
    <w:lvl w:ilvl="0">
      <w:start w:val="1"/>
      <w:numFmt w:val="decimal"/>
      <w:pStyle w:val="Section"/>
      <w:suff w:val="space"/>
      <w:lvlText w:val="%1"/>
      <w:lvlJc w:val="left"/>
      <w:pPr>
        <w:ind w:left="0" w:firstLine="0"/>
      </w:pPr>
      <w:rPr>
        <w:rFonts w:ascii="Arial" w:hAnsi="Arial" w:hint="default"/>
        <w:b/>
        <w:i w:val="0"/>
        <w:sz w:val="24"/>
      </w:rPr>
    </w:lvl>
    <w:lvl w:ilvl="1">
      <w:start w:val="1"/>
      <w:numFmt w:val="decimal"/>
      <w:pStyle w:val="Subsection"/>
      <w:isLgl/>
      <w:suff w:val="space"/>
      <w:lvlText w:val="%1.%2"/>
      <w:lvlJc w:val="left"/>
      <w:pPr>
        <w:ind w:left="0" w:firstLine="0"/>
      </w:pPr>
      <w:rPr>
        <w:rFonts w:ascii="Arial" w:hAnsi="Arial" w:hint="default"/>
        <w:b/>
        <w:i w:val="0"/>
        <w:sz w:val="20"/>
      </w:rPr>
    </w:lvl>
    <w:lvl w:ilvl="2">
      <w:start w:val="1"/>
      <w:numFmt w:val="decimal"/>
      <w:pStyle w:val="Subsubsection"/>
      <w:isLgl/>
      <w:suff w:val="space"/>
      <w:lvlText w:val="%1.%2.%3"/>
      <w:lvlJc w:val="left"/>
      <w:pPr>
        <w:ind w:left="0" w:firstLine="0"/>
      </w:pPr>
      <w:rPr>
        <w:rFonts w:ascii="Arial" w:hAnsi="Arial" w:hint="default"/>
        <w:b w:val="0"/>
        <w:i/>
        <w:sz w:val="20"/>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5" w15:restartNumberingAfterBreak="0">
    <w:nsid w:val="50AB02AA"/>
    <w:multiLevelType w:val="hybridMultilevel"/>
    <w:tmpl w:val="E15654C8"/>
    <w:lvl w:ilvl="0" w:tplc="F694347E">
      <w:start w:val="1"/>
      <w:numFmt w:val="decimal"/>
      <w:suff w:val="space"/>
      <w:lvlText w:val="%1"/>
      <w:lvlJc w:val="left"/>
      <w:pPr>
        <w:ind w:left="0" w:firstLine="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5"/>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en-GB" w:vendorID="64" w:dllVersion="131078" w:nlCheck="1" w:checkStyle="1"/>
  <w:activeWritingStyle w:appName="MSWord" w:lang="fr-FR"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454"/>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85D"/>
    <w:rsid w:val="000009FD"/>
    <w:rsid w:val="000011E6"/>
    <w:rsid w:val="000030DB"/>
    <w:rsid w:val="0001041A"/>
    <w:rsid w:val="000105D8"/>
    <w:rsid w:val="0001576F"/>
    <w:rsid w:val="0002082E"/>
    <w:rsid w:val="000215B7"/>
    <w:rsid w:val="000247B1"/>
    <w:rsid w:val="000265DA"/>
    <w:rsid w:val="00032586"/>
    <w:rsid w:val="00036AC2"/>
    <w:rsid w:val="000425A1"/>
    <w:rsid w:val="00053809"/>
    <w:rsid w:val="00056EC9"/>
    <w:rsid w:val="0006121B"/>
    <w:rsid w:val="00061854"/>
    <w:rsid w:val="000663D9"/>
    <w:rsid w:val="00066BF9"/>
    <w:rsid w:val="0006701B"/>
    <w:rsid w:val="00070437"/>
    <w:rsid w:val="0007105B"/>
    <w:rsid w:val="00075904"/>
    <w:rsid w:val="00077753"/>
    <w:rsid w:val="0008321B"/>
    <w:rsid w:val="00091FCA"/>
    <w:rsid w:val="000972D6"/>
    <w:rsid w:val="000A0FAB"/>
    <w:rsid w:val="000A27B6"/>
    <w:rsid w:val="000A3D15"/>
    <w:rsid w:val="000A5984"/>
    <w:rsid w:val="000B0558"/>
    <w:rsid w:val="000B1634"/>
    <w:rsid w:val="000B23EB"/>
    <w:rsid w:val="000B4672"/>
    <w:rsid w:val="000C156E"/>
    <w:rsid w:val="000C1EEE"/>
    <w:rsid w:val="000C273F"/>
    <w:rsid w:val="000C376A"/>
    <w:rsid w:val="000C3C06"/>
    <w:rsid w:val="000C430A"/>
    <w:rsid w:val="000C5302"/>
    <w:rsid w:val="000C6F64"/>
    <w:rsid w:val="000D148A"/>
    <w:rsid w:val="000D388B"/>
    <w:rsid w:val="000D4F53"/>
    <w:rsid w:val="000E11EE"/>
    <w:rsid w:val="000E2304"/>
    <w:rsid w:val="000E4989"/>
    <w:rsid w:val="000E5DA6"/>
    <w:rsid w:val="000E604C"/>
    <w:rsid w:val="000E65CA"/>
    <w:rsid w:val="000F3D7D"/>
    <w:rsid w:val="000F4BC6"/>
    <w:rsid w:val="000F4F94"/>
    <w:rsid w:val="000F6780"/>
    <w:rsid w:val="000F6845"/>
    <w:rsid w:val="000F68C4"/>
    <w:rsid w:val="00102349"/>
    <w:rsid w:val="00105C0F"/>
    <w:rsid w:val="00105E97"/>
    <w:rsid w:val="00107CF2"/>
    <w:rsid w:val="001121D2"/>
    <w:rsid w:val="00114654"/>
    <w:rsid w:val="00115A48"/>
    <w:rsid w:val="00124123"/>
    <w:rsid w:val="00125116"/>
    <w:rsid w:val="001301A6"/>
    <w:rsid w:val="001304E0"/>
    <w:rsid w:val="001323D9"/>
    <w:rsid w:val="00132A6A"/>
    <w:rsid w:val="001362A6"/>
    <w:rsid w:val="00136E18"/>
    <w:rsid w:val="001409AA"/>
    <w:rsid w:val="0014235E"/>
    <w:rsid w:val="00144AE8"/>
    <w:rsid w:val="001454E4"/>
    <w:rsid w:val="001463E0"/>
    <w:rsid w:val="00150C1A"/>
    <w:rsid w:val="001571C4"/>
    <w:rsid w:val="00157212"/>
    <w:rsid w:val="001602A2"/>
    <w:rsid w:val="001609E6"/>
    <w:rsid w:val="00161411"/>
    <w:rsid w:val="00161B60"/>
    <w:rsid w:val="001624BB"/>
    <w:rsid w:val="00162651"/>
    <w:rsid w:val="001629AC"/>
    <w:rsid w:val="001678B3"/>
    <w:rsid w:val="001700DB"/>
    <w:rsid w:val="00172B3F"/>
    <w:rsid w:val="00180674"/>
    <w:rsid w:val="00180D4B"/>
    <w:rsid w:val="001831C7"/>
    <w:rsid w:val="0018473D"/>
    <w:rsid w:val="00187879"/>
    <w:rsid w:val="00190DAE"/>
    <w:rsid w:val="001910F3"/>
    <w:rsid w:val="0019318D"/>
    <w:rsid w:val="0019445C"/>
    <w:rsid w:val="001950C8"/>
    <w:rsid w:val="00195C34"/>
    <w:rsid w:val="001A25C8"/>
    <w:rsid w:val="001A4E9F"/>
    <w:rsid w:val="001A6897"/>
    <w:rsid w:val="001B5531"/>
    <w:rsid w:val="001B581E"/>
    <w:rsid w:val="001B6F41"/>
    <w:rsid w:val="001B7964"/>
    <w:rsid w:val="001C0CF8"/>
    <w:rsid w:val="001C35AB"/>
    <w:rsid w:val="001C35F7"/>
    <w:rsid w:val="001C4EC2"/>
    <w:rsid w:val="001D03DE"/>
    <w:rsid w:val="001D1F0C"/>
    <w:rsid w:val="001D2B09"/>
    <w:rsid w:val="001D2B59"/>
    <w:rsid w:val="001D516C"/>
    <w:rsid w:val="001D6356"/>
    <w:rsid w:val="001D7D41"/>
    <w:rsid w:val="001E345D"/>
    <w:rsid w:val="001E5A50"/>
    <w:rsid w:val="001F2356"/>
    <w:rsid w:val="001F25A2"/>
    <w:rsid w:val="001F29ED"/>
    <w:rsid w:val="001F5B87"/>
    <w:rsid w:val="001F7954"/>
    <w:rsid w:val="00201AC5"/>
    <w:rsid w:val="00202A20"/>
    <w:rsid w:val="00203137"/>
    <w:rsid w:val="002039DB"/>
    <w:rsid w:val="00205772"/>
    <w:rsid w:val="00206EEC"/>
    <w:rsid w:val="00207DA4"/>
    <w:rsid w:val="0021119D"/>
    <w:rsid w:val="0021524E"/>
    <w:rsid w:val="00220435"/>
    <w:rsid w:val="00223766"/>
    <w:rsid w:val="0022665A"/>
    <w:rsid w:val="00226748"/>
    <w:rsid w:val="00226AB3"/>
    <w:rsid w:val="00227FFA"/>
    <w:rsid w:val="00231CAD"/>
    <w:rsid w:val="00234501"/>
    <w:rsid w:val="00234873"/>
    <w:rsid w:val="00235E7F"/>
    <w:rsid w:val="00236B9D"/>
    <w:rsid w:val="00241352"/>
    <w:rsid w:val="002418F2"/>
    <w:rsid w:val="00242EE3"/>
    <w:rsid w:val="00247854"/>
    <w:rsid w:val="00251276"/>
    <w:rsid w:val="0025141E"/>
    <w:rsid w:val="00253DFA"/>
    <w:rsid w:val="00253E3C"/>
    <w:rsid w:val="00254FAB"/>
    <w:rsid w:val="00255C10"/>
    <w:rsid w:val="00256A72"/>
    <w:rsid w:val="00257C50"/>
    <w:rsid w:val="00260B0A"/>
    <w:rsid w:val="00261B44"/>
    <w:rsid w:val="002627A0"/>
    <w:rsid w:val="00265C3E"/>
    <w:rsid w:val="00265E7E"/>
    <w:rsid w:val="00273548"/>
    <w:rsid w:val="00284F0A"/>
    <w:rsid w:val="00284F1A"/>
    <w:rsid w:val="002865D8"/>
    <w:rsid w:val="0029155F"/>
    <w:rsid w:val="00291934"/>
    <w:rsid w:val="00293401"/>
    <w:rsid w:val="00293B7C"/>
    <w:rsid w:val="002A0DEB"/>
    <w:rsid w:val="002A18C2"/>
    <w:rsid w:val="002A50BB"/>
    <w:rsid w:val="002A724B"/>
    <w:rsid w:val="002A774D"/>
    <w:rsid w:val="002A7DE5"/>
    <w:rsid w:val="002B0F5E"/>
    <w:rsid w:val="002B1C41"/>
    <w:rsid w:val="002B4B27"/>
    <w:rsid w:val="002B5DFC"/>
    <w:rsid w:val="002B5EE3"/>
    <w:rsid w:val="002B6C67"/>
    <w:rsid w:val="002C0F04"/>
    <w:rsid w:val="002C2A82"/>
    <w:rsid w:val="002C3C17"/>
    <w:rsid w:val="002C7A7B"/>
    <w:rsid w:val="002D0E2C"/>
    <w:rsid w:val="002D384B"/>
    <w:rsid w:val="002D6175"/>
    <w:rsid w:val="002D683D"/>
    <w:rsid w:val="002D6B5E"/>
    <w:rsid w:val="002D73DF"/>
    <w:rsid w:val="002D7B87"/>
    <w:rsid w:val="002E0B64"/>
    <w:rsid w:val="002F01FE"/>
    <w:rsid w:val="002F0993"/>
    <w:rsid w:val="002F0EA5"/>
    <w:rsid w:val="002F1BB6"/>
    <w:rsid w:val="002F3A7D"/>
    <w:rsid w:val="002F3B65"/>
    <w:rsid w:val="002F4807"/>
    <w:rsid w:val="002F491A"/>
    <w:rsid w:val="00305C35"/>
    <w:rsid w:val="00307924"/>
    <w:rsid w:val="00307B2C"/>
    <w:rsid w:val="00311CD0"/>
    <w:rsid w:val="00314876"/>
    <w:rsid w:val="00317DF0"/>
    <w:rsid w:val="00322D7B"/>
    <w:rsid w:val="00323F2A"/>
    <w:rsid w:val="003256F0"/>
    <w:rsid w:val="00325F25"/>
    <w:rsid w:val="00326512"/>
    <w:rsid w:val="0033278B"/>
    <w:rsid w:val="00334AAD"/>
    <w:rsid w:val="00334D54"/>
    <w:rsid w:val="00335E44"/>
    <w:rsid w:val="00335EAC"/>
    <w:rsid w:val="0033787F"/>
    <w:rsid w:val="0034137C"/>
    <w:rsid w:val="003438A3"/>
    <w:rsid w:val="0034473B"/>
    <w:rsid w:val="00344A38"/>
    <w:rsid w:val="00345337"/>
    <w:rsid w:val="003463AF"/>
    <w:rsid w:val="0035255C"/>
    <w:rsid w:val="00352D1D"/>
    <w:rsid w:val="00353987"/>
    <w:rsid w:val="00355CDF"/>
    <w:rsid w:val="00356A8B"/>
    <w:rsid w:val="0036110A"/>
    <w:rsid w:val="0036539D"/>
    <w:rsid w:val="00374F7F"/>
    <w:rsid w:val="00377305"/>
    <w:rsid w:val="003777FA"/>
    <w:rsid w:val="00380300"/>
    <w:rsid w:val="00386E56"/>
    <w:rsid w:val="0038735C"/>
    <w:rsid w:val="00390532"/>
    <w:rsid w:val="00391AA1"/>
    <w:rsid w:val="00391D77"/>
    <w:rsid w:val="00393260"/>
    <w:rsid w:val="00396971"/>
    <w:rsid w:val="00396F8E"/>
    <w:rsid w:val="003975FB"/>
    <w:rsid w:val="0039763B"/>
    <w:rsid w:val="003A6777"/>
    <w:rsid w:val="003B3FF4"/>
    <w:rsid w:val="003B48D1"/>
    <w:rsid w:val="003B53B1"/>
    <w:rsid w:val="003B6040"/>
    <w:rsid w:val="003C20C2"/>
    <w:rsid w:val="003C2145"/>
    <w:rsid w:val="003C2399"/>
    <w:rsid w:val="003C3551"/>
    <w:rsid w:val="003C3F46"/>
    <w:rsid w:val="003C4161"/>
    <w:rsid w:val="003C5A0F"/>
    <w:rsid w:val="003D06CA"/>
    <w:rsid w:val="003D4AE7"/>
    <w:rsid w:val="003D4C56"/>
    <w:rsid w:val="003E06B2"/>
    <w:rsid w:val="003E43F8"/>
    <w:rsid w:val="003E4798"/>
    <w:rsid w:val="003E62E7"/>
    <w:rsid w:val="003E65E7"/>
    <w:rsid w:val="003E7307"/>
    <w:rsid w:val="003F2403"/>
    <w:rsid w:val="003F4DCB"/>
    <w:rsid w:val="003F524A"/>
    <w:rsid w:val="003F6266"/>
    <w:rsid w:val="00402C9E"/>
    <w:rsid w:val="00403181"/>
    <w:rsid w:val="004103A6"/>
    <w:rsid w:val="0041056B"/>
    <w:rsid w:val="00411726"/>
    <w:rsid w:val="00412DFB"/>
    <w:rsid w:val="00413147"/>
    <w:rsid w:val="00416039"/>
    <w:rsid w:val="00420011"/>
    <w:rsid w:val="00421C3E"/>
    <w:rsid w:val="004253C3"/>
    <w:rsid w:val="004312CF"/>
    <w:rsid w:val="00433CCC"/>
    <w:rsid w:val="00436683"/>
    <w:rsid w:val="0043733F"/>
    <w:rsid w:val="00437AE5"/>
    <w:rsid w:val="00442061"/>
    <w:rsid w:val="00444427"/>
    <w:rsid w:val="00444A5B"/>
    <w:rsid w:val="0044643A"/>
    <w:rsid w:val="00453F4D"/>
    <w:rsid w:val="004541FF"/>
    <w:rsid w:val="004549F7"/>
    <w:rsid w:val="004568DC"/>
    <w:rsid w:val="0046039A"/>
    <w:rsid w:val="0046665C"/>
    <w:rsid w:val="00467285"/>
    <w:rsid w:val="004713BA"/>
    <w:rsid w:val="00474A4D"/>
    <w:rsid w:val="00476687"/>
    <w:rsid w:val="00483012"/>
    <w:rsid w:val="004836F5"/>
    <w:rsid w:val="00483F49"/>
    <w:rsid w:val="0049242D"/>
    <w:rsid w:val="004A29C1"/>
    <w:rsid w:val="004A5863"/>
    <w:rsid w:val="004A780B"/>
    <w:rsid w:val="004B1DA7"/>
    <w:rsid w:val="004B3989"/>
    <w:rsid w:val="004B5425"/>
    <w:rsid w:val="004C06B1"/>
    <w:rsid w:val="004C2E86"/>
    <w:rsid w:val="004C4346"/>
    <w:rsid w:val="004C49A4"/>
    <w:rsid w:val="004C62FB"/>
    <w:rsid w:val="004D0B7B"/>
    <w:rsid w:val="004D0C99"/>
    <w:rsid w:val="004D2F7C"/>
    <w:rsid w:val="004D5357"/>
    <w:rsid w:val="004D592F"/>
    <w:rsid w:val="004D7A46"/>
    <w:rsid w:val="004E0047"/>
    <w:rsid w:val="004E0AC2"/>
    <w:rsid w:val="004E2295"/>
    <w:rsid w:val="004E2D6D"/>
    <w:rsid w:val="004E3693"/>
    <w:rsid w:val="004E42EA"/>
    <w:rsid w:val="004E474F"/>
    <w:rsid w:val="004E5314"/>
    <w:rsid w:val="004F09DE"/>
    <w:rsid w:val="004F30C1"/>
    <w:rsid w:val="004F40CD"/>
    <w:rsid w:val="004F4527"/>
    <w:rsid w:val="004F4D6D"/>
    <w:rsid w:val="004F5CA3"/>
    <w:rsid w:val="00502085"/>
    <w:rsid w:val="0050239E"/>
    <w:rsid w:val="005051A5"/>
    <w:rsid w:val="005054FC"/>
    <w:rsid w:val="00505AFF"/>
    <w:rsid w:val="005075A7"/>
    <w:rsid w:val="00507C35"/>
    <w:rsid w:val="00510393"/>
    <w:rsid w:val="00513A60"/>
    <w:rsid w:val="005152FF"/>
    <w:rsid w:val="005163CA"/>
    <w:rsid w:val="005173BB"/>
    <w:rsid w:val="00522B75"/>
    <w:rsid w:val="00522FB2"/>
    <w:rsid w:val="00524C4B"/>
    <w:rsid w:val="00526F18"/>
    <w:rsid w:val="005301B1"/>
    <w:rsid w:val="005322C6"/>
    <w:rsid w:val="00532BD8"/>
    <w:rsid w:val="00532D77"/>
    <w:rsid w:val="005336C8"/>
    <w:rsid w:val="00533F04"/>
    <w:rsid w:val="00535276"/>
    <w:rsid w:val="00535C41"/>
    <w:rsid w:val="005377B2"/>
    <w:rsid w:val="00537E89"/>
    <w:rsid w:val="00540061"/>
    <w:rsid w:val="00541BDB"/>
    <w:rsid w:val="00541EC6"/>
    <w:rsid w:val="005448E1"/>
    <w:rsid w:val="00553DF4"/>
    <w:rsid w:val="005559D8"/>
    <w:rsid w:val="00555E73"/>
    <w:rsid w:val="00556597"/>
    <w:rsid w:val="005575FC"/>
    <w:rsid w:val="0056127D"/>
    <w:rsid w:val="00562AE0"/>
    <w:rsid w:val="0056393A"/>
    <w:rsid w:val="005654AA"/>
    <w:rsid w:val="00566C14"/>
    <w:rsid w:val="00567138"/>
    <w:rsid w:val="0056754B"/>
    <w:rsid w:val="00571EDE"/>
    <w:rsid w:val="005729C2"/>
    <w:rsid w:val="0057376C"/>
    <w:rsid w:val="00574E81"/>
    <w:rsid w:val="00576F0D"/>
    <w:rsid w:val="0058358C"/>
    <w:rsid w:val="00586096"/>
    <w:rsid w:val="0058683C"/>
    <w:rsid w:val="005869BC"/>
    <w:rsid w:val="00591076"/>
    <w:rsid w:val="00595A67"/>
    <w:rsid w:val="00597620"/>
    <w:rsid w:val="005B18CE"/>
    <w:rsid w:val="005B19EA"/>
    <w:rsid w:val="005B3EBD"/>
    <w:rsid w:val="005B4AB8"/>
    <w:rsid w:val="005B73CB"/>
    <w:rsid w:val="005B797A"/>
    <w:rsid w:val="005C2C07"/>
    <w:rsid w:val="005C31AD"/>
    <w:rsid w:val="005C3CE2"/>
    <w:rsid w:val="005C3E17"/>
    <w:rsid w:val="005C5C1F"/>
    <w:rsid w:val="005C62E6"/>
    <w:rsid w:val="005D1A83"/>
    <w:rsid w:val="005D32A0"/>
    <w:rsid w:val="005D6EC6"/>
    <w:rsid w:val="005D7655"/>
    <w:rsid w:val="005D7F50"/>
    <w:rsid w:val="005E0723"/>
    <w:rsid w:val="005E0CBC"/>
    <w:rsid w:val="005E270F"/>
    <w:rsid w:val="005E2CDB"/>
    <w:rsid w:val="005E56F6"/>
    <w:rsid w:val="005E5AD3"/>
    <w:rsid w:val="005E6A65"/>
    <w:rsid w:val="005E6B02"/>
    <w:rsid w:val="005E6E93"/>
    <w:rsid w:val="005E7376"/>
    <w:rsid w:val="005E7A4B"/>
    <w:rsid w:val="005F0866"/>
    <w:rsid w:val="005F3CA0"/>
    <w:rsid w:val="005F4BD5"/>
    <w:rsid w:val="005F7F28"/>
    <w:rsid w:val="00600F80"/>
    <w:rsid w:val="00601766"/>
    <w:rsid w:val="006021EF"/>
    <w:rsid w:val="0060390D"/>
    <w:rsid w:val="00607A20"/>
    <w:rsid w:val="0061133F"/>
    <w:rsid w:val="00611DA8"/>
    <w:rsid w:val="00611FBE"/>
    <w:rsid w:val="0061216B"/>
    <w:rsid w:val="006132F7"/>
    <w:rsid w:val="00615D83"/>
    <w:rsid w:val="00620757"/>
    <w:rsid w:val="00621922"/>
    <w:rsid w:val="00624E9F"/>
    <w:rsid w:val="006265ED"/>
    <w:rsid w:val="00626E91"/>
    <w:rsid w:val="00631C0B"/>
    <w:rsid w:val="0064029F"/>
    <w:rsid w:val="00642702"/>
    <w:rsid w:val="0064465A"/>
    <w:rsid w:val="00647FAA"/>
    <w:rsid w:val="006517F2"/>
    <w:rsid w:val="00657B33"/>
    <w:rsid w:val="006665CF"/>
    <w:rsid w:val="00670BA5"/>
    <w:rsid w:val="00672948"/>
    <w:rsid w:val="00675C53"/>
    <w:rsid w:val="00680209"/>
    <w:rsid w:val="00680716"/>
    <w:rsid w:val="00682FFB"/>
    <w:rsid w:val="006834D3"/>
    <w:rsid w:val="0068548A"/>
    <w:rsid w:val="00686D22"/>
    <w:rsid w:val="00693C60"/>
    <w:rsid w:val="00694711"/>
    <w:rsid w:val="00696F1F"/>
    <w:rsid w:val="006976D3"/>
    <w:rsid w:val="006A0AFA"/>
    <w:rsid w:val="006A1BAD"/>
    <w:rsid w:val="006A2C1E"/>
    <w:rsid w:val="006A3A56"/>
    <w:rsid w:val="006A40BD"/>
    <w:rsid w:val="006A5A4E"/>
    <w:rsid w:val="006A70A1"/>
    <w:rsid w:val="006A713C"/>
    <w:rsid w:val="006B1598"/>
    <w:rsid w:val="006B2F82"/>
    <w:rsid w:val="006B402B"/>
    <w:rsid w:val="006B4BF8"/>
    <w:rsid w:val="006B7025"/>
    <w:rsid w:val="006C3C3C"/>
    <w:rsid w:val="006C53FE"/>
    <w:rsid w:val="006C5797"/>
    <w:rsid w:val="006D0132"/>
    <w:rsid w:val="006D44AB"/>
    <w:rsid w:val="006D4B4D"/>
    <w:rsid w:val="006E3978"/>
    <w:rsid w:val="006E4E52"/>
    <w:rsid w:val="006E6B5F"/>
    <w:rsid w:val="006F413D"/>
    <w:rsid w:val="006F7155"/>
    <w:rsid w:val="00705FC3"/>
    <w:rsid w:val="00710A91"/>
    <w:rsid w:val="00711A34"/>
    <w:rsid w:val="0072341B"/>
    <w:rsid w:val="0072396D"/>
    <w:rsid w:val="00726C8B"/>
    <w:rsid w:val="00732FA9"/>
    <w:rsid w:val="00733B64"/>
    <w:rsid w:val="00733D26"/>
    <w:rsid w:val="00736353"/>
    <w:rsid w:val="007412C0"/>
    <w:rsid w:val="007419F4"/>
    <w:rsid w:val="00743B2C"/>
    <w:rsid w:val="00751DFF"/>
    <w:rsid w:val="00752E01"/>
    <w:rsid w:val="0075712A"/>
    <w:rsid w:val="00757244"/>
    <w:rsid w:val="00757AC0"/>
    <w:rsid w:val="007606BE"/>
    <w:rsid w:val="00762CF1"/>
    <w:rsid w:val="007654F3"/>
    <w:rsid w:val="00765B30"/>
    <w:rsid w:val="007704BD"/>
    <w:rsid w:val="00771307"/>
    <w:rsid w:val="00771489"/>
    <w:rsid w:val="007719FE"/>
    <w:rsid w:val="00775151"/>
    <w:rsid w:val="007770F7"/>
    <w:rsid w:val="0077765D"/>
    <w:rsid w:val="007811F5"/>
    <w:rsid w:val="007819B5"/>
    <w:rsid w:val="007848C3"/>
    <w:rsid w:val="007851E6"/>
    <w:rsid w:val="00786C1E"/>
    <w:rsid w:val="007877C1"/>
    <w:rsid w:val="00790F63"/>
    <w:rsid w:val="00791928"/>
    <w:rsid w:val="0079740F"/>
    <w:rsid w:val="007A002B"/>
    <w:rsid w:val="007A0C4B"/>
    <w:rsid w:val="007A1421"/>
    <w:rsid w:val="007A2970"/>
    <w:rsid w:val="007B0BA3"/>
    <w:rsid w:val="007B3F78"/>
    <w:rsid w:val="007B5BC8"/>
    <w:rsid w:val="007B758C"/>
    <w:rsid w:val="007C5046"/>
    <w:rsid w:val="007D0C5B"/>
    <w:rsid w:val="007D132E"/>
    <w:rsid w:val="007D26D4"/>
    <w:rsid w:val="007D6B1E"/>
    <w:rsid w:val="007E5C5E"/>
    <w:rsid w:val="007E6862"/>
    <w:rsid w:val="007E7666"/>
    <w:rsid w:val="007F0A01"/>
    <w:rsid w:val="007F172A"/>
    <w:rsid w:val="007F1A99"/>
    <w:rsid w:val="007F5244"/>
    <w:rsid w:val="00801B7F"/>
    <w:rsid w:val="0080299C"/>
    <w:rsid w:val="008031DF"/>
    <w:rsid w:val="0080354B"/>
    <w:rsid w:val="008039EA"/>
    <w:rsid w:val="008047C2"/>
    <w:rsid w:val="0080572B"/>
    <w:rsid w:val="00815939"/>
    <w:rsid w:val="008169EE"/>
    <w:rsid w:val="008170F7"/>
    <w:rsid w:val="0081723A"/>
    <w:rsid w:val="00817653"/>
    <w:rsid w:val="00820B4B"/>
    <w:rsid w:val="00822191"/>
    <w:rsid w:val="00824097"/>
    <w:rsid w:val="0082470E"/>
    <w:rsid w:val="00826219"/>
    <w:rsid w:val="00826250"/>
    <w:rsid w:val="00826D2A"/>
    <w:rsid w:val="0083466D"/>
    <w:rsid w:val="00834CA9"/>
    <w:rsid w:val="00836D0B"/>
    <w:rsid w:val="0084040A"/>
    <w:rsid w:val="00844208"/>
    <w:rsid w:val="008475F3"/>
    <w:rsid w:val="0085246D"/>
    <w:rsid w:val="00852C0A"/>
    <w:rsid w:val="00852DBF"/>
    <w:rsid w:val="00855148"/>
    <w:rsid w:val="008565FC"/>
    <w:rsid w:val="00857C71"/>
    <w:rsid w:val="00857E6E"/>
    <w:rsid w:val="00861C50"/>
    <w:rsid w:val="00862C06"/>
    <w:rsid w:val="00866917"/>
    <w:rsid w:val="008700F6"/>
    <w:rsid w:val="00871C67"/>
    <w:rsid w:val="008801A2"/>
    <w:rsid w:val="00882F2F"/>
    <w:rsid w:val="008868AC"/>
    <w:rsid w:val="008870F2"/>
    <w:rsid w:val="00890FD4"/>
    <w:rsid w:val="0089259B"/>
    <w:rsid w:val="00892772"/>
    <w:rsid w:val="00893FAF"/>
    <w:rsid w:val="008A1357"/>
    <w:rsid w:val="008A16E0"/>
    <w:rsid w:val="008A4D43"/>
    <w:rsid w:val="008A67FD"/>
    <w:rsid w:val="008B02E9"/>
    <w:rsid w:val="008B09DD"/>
    <w:rsid w:val="008B39BC"/>
    <w:rsid w:val="008C03EA"/>
    <w:rsid w:val="008C50DA"/>
    <w:rsid w:val="008C5BEB"/>
    <w:rsid w:val="008D052D"/>
    <w:rsid w:val="008D0A78"/>
    <w:rsid w:val="008D0D63"/>
    <w:rsid w:val="008D17DD"/>
    <w:rsid w:val="008D1EDC"/>
    <w:rsid w:val="008D2FF9"/>
    <w:rsid w:val="008D50B4"/>
    <w:rsid w:val="008D5F89"/>
    <w:rsid w:val="008D5F96"/>
    <w:rsid w:val="008E02FB"/>
    <w:rsid w:val="008E06B2"/>
    <w:rsid w:val="008E51F7"/>
    <w:rsid w:val="008E5AE4"/>
    <w:rsid w:val="008F44DB"/>
    <w:rsid w:val="008F5F59"/>
    <w:rsid w:val="009021B7"/>
    <w:rsid w:val="00904678"/>
    <w:rsid w:val="009075E9"/>
    <w:rsid w:val="0091020C"/>
    <w:rsid w:val="009112E3"/>
    <w:rsid w:val="00914C5C"/>
    <w:rsid w:val="009150F4"/>
    <w:rsid w:val="00915743"/>
    <w:rsid w:val="009167B7"/>
    <w:rsid w:val="0091710A"/>
    <w:rsid w:val="00921149"/>
    <w:rsid w:val="00923FDE"/>
    <w:rsid w:val="00926696"/>
    <w:rsid w:val="00927981"/>
    <w:rsid w:val="00931859"/>
    <w:rsid w:val="009339CA"/>
    <w:rsid w:val="009355A3"/>
    <w:rsid w:val="009356AD"/>
    <w:rsid w:val="00936026"/>
    <w:rsid w:val="009367F1"/>
    <w:rsid w:val="00937B86"/>
    <w:rsid w:val="00937F02"/>
    <w:rsid w:val="00937FA9"/>
    <w:rsid w:val="00940E7D"/>
    <w:rsid w:val="00941802"/>
    <w:rsid w:val="009463BD"/>
    <w:rsid w:val="009467C6"/>
    <w:rsid w:val="0094785C"/>
    <w:rsid w:val="00950009"/>
    <w:rsid w:val="00950C8B"/>
    <w:rsid w:val="00951016"/>
    <w:rsid w:val="009523C9"/>
    <w:rsid w:val="009559AF"/>
    <w:rsid w:val="00957228"/>
    <w:rsid w:val="00961111"/>
    <w:rsid w:val="00984EE6"/>
    <w:rsid w:val="0099430E"/>
    <w:rsid w:val="00994565"/>
    <w:rsid w:val="00996186"/>
    <w:rsid w:val="00997418"/>
    <w:rsid w:val="009A1F14"/>
    <w:rsid w:val="009A34D1"/>
    <w:rsid w:val="009A5AB4"/>
    <w:rsid w:val="009A6145"/>
    <w:rsid w:val="009A6FE8"/>
    <w:rsid w:val="009A760D"/>
    <w:rsid w:val="009B5769"/>
    <w:rsid w:val="009B5D50"/>
    <w:rsid w:val="009C0DF7"/>
    <w:rsid w:val="009C1599"/>
    <w:rsid w:val="009C3AF2"/>
    <w:rsid w:val="009C3F8E"/>
    <w:rsid w:val="009C5201"/>
    <w:rsid w:val="009C596D"/>
    <w:rsid w:val="009C6152"/>
    <w:rsid w:val="009C7065"/>
    <w:rsid w:val="009D048B"/>
    <w:rsid w:val="009D2420"/>
    <w:rsid w:val="009D4283"/>
    <w:rsid w:val="009D5F11"/>
    <w:rsid w:val="009E1402"/>
    <w:rsid w:val="009E2619"/>
    <w:rsid w:val="009E2777"/>
    <w:rsid w:val="009E617A"/>
    <w:rsid w:val="009F1E51"/>
    <w:rsid w:val="009F25EA"/>
    <w:rsid w:val="009F294B"/>
    <w:rsid w:val="009F33EC"/>
    <w:rsid w:val="009F54CE"/>
    <w:rsid w:val="009F5CB7"/>
    <w:rsid w:val="009F5DA9"/>
    <w:rsid w:val="009F5E8F"/>
    <w:rsid w:val="00A000DB"/>
    <w:rsid w:val="00A00A3E"/>
    <w:rsid w:val="00A012E7"/>
    <w:rsid w:val="00A110A9"/>
    <w:rsid w:val="00A13A59"/>
    <w:rsid w:val="00A23B72"/>
    <w:rsid w:val="00A2670B"/>
    <w:rsid w:val="00A27F65"/>
    <w:rsid w:val="00A30508"/>
    <w:rsid w:val="00A30B05"/>
    <w:rsid w:val="00A30EC2"/>
    <w:rsid w:val="00A316ED"/>
    <w:rsid w:val="00A33B94"/>
    <w:rsid w:val="00A356E6"/>
    <w:rsid w:val="00A35B9B"/>
    <w:rsid w:val="00A41A20"/>
    <w:rsid w:val="00A43B5C"/>
    <w:rsid w:val="00A44651"/>
    <w:rsid w:val="00A473A5"/>
    <w:rsid w:val="00A56222"/>
    <w:rsid w:val="00A568E8"/>
    <w:rsid w:val="00A6025F"/>
    <w:rsid w:val="00A615A0"/>
    <w:rsid w:val="00A66FA6"/>
    <w:rsid w:val="00A6752C"/>
    <w:rsid w:val="00A70BAD"/>
    <w:rsid w:val="00A74233"/>
    <w:rsid w:val="00A750C4"/>
    <w:rsid w:val="00A817C9"/>
    <w:rsid w:val="00A8475C"/>
    <w:rsid w:val="00A94226"/>
    <w:rsid w:val="00AA185D"/>
    <w:rsid w:val="00AA2792"/>
    <w:rsid w:val="00AA4651"/>
    <w:rsid w:val="00AA47C2"/>
    <w:rsid w:val="00AA516F"/>
    <w:rsid w:val="00AA70A4"/>
    <w:rsid w:val="00AA74A0"/>
    <w:rsid w:val="00AB1D0F"/>
    <w:rsid w:val="00AB1FAC"/>
    <w:rsid w:val="00AB2454"/>
    <w:rsid w:val="00AB3B69"/>
    <w:rsid w:val="00AB512B"/>
    <w:rsid w:val="00AB6F96"/>
    <w:rsid w:val="00AB7194"/>
    <w:rsid w:val="00AC163A"/>
    <w:rsid w:val="00AC3573"/>
    <w:rsid w:val="00AC5EA8"/>
    <w:rsid w:val="00AC6424"/>
    <w:rsid w:val="00AC7921"/>
    <w:rsid w:val="00AD1755"/>
    <w:rsid w:val="00AD2E4E"/>
    <w:rsid w:val="00AD315E"/>
    <w:rsid w:val="00AD4414"/>
    <w:rsid w:val="00AD55A2"/>
    <w:rsid w:val="00AE0155"/>
    <w:rsid w:val="00AE3BA5"/>
    <w:rsid w:val="00AE530A"/>
    <w:rsid w:val="00AE632F"/>
    <w:rsid w:val="00AE6C91"/>
    <w:rsid w:val="00AF01BE"/>
    <w:rsid w:val="00AF1AF8"/>
    <w:rsid w:val="00AF2514"/>
    <w:rsid w:val="00AF3F56"/>
    <w:rsid w:val="00AF4AD0"/>
    <w:rsid w:val="00AF75D7"/>
    <w:rsid w:val="00B005F7"/>
    <w:rsid w:val="00B036D9"/>
    <w:rsid w:val="00B04E88"/>
    <w:rsid w:val="00B05D55"/>
    <w:rsid w:val="00B120AC"/>
    <w:rsid w:val="00B13999"/>
    <w:rsid w:val="00B13F17"/>
    <w:rsid w:val="00B144F6"/>
    <w:rsid w:val="00B14CBF"/>
    <w:rsid w:val="00B175FB"/>
    <w:rsid w:val="00B17F2C"/>
    <w:rsid w:val="00B21460"/>
    <w:rsid w:val="00B214C2"/>
    <w:rsid w:val="00B219AF"/>
    <w:rsid w:val="00B2243B"/>
    <w:rsid w:val="00B23467"/>
    <w:rsid w:val="00B25EB0"/>
    <w:rsid w:val="00B27BEE"/>
    <w:rsid w:val="00B34525"/>
    <w:rsid w:val="00B459E0"/>
    <w:rsid w:val="00B47F97"/>
    <w:rsid w:val="00B57B53"/>
    <w:rsid w:val="00B603A0"/>
    <w:rsid w:val="00B61490"/>
    <w:rsid w:val="00B61AC5"/>
    <w:rsid w:val="00B646BC"/>
    <w:rsid w:val="00B74B0C"/>
    <w:rsid w:val="00B754C4"/>
    <w:rsid w:val="00B8082C"/>
    <w:rsid w:val="00B851BB"/>
    <w:rsid w:val="00B865A8"/>
    <w:rsid w:val="00B90026"/>
    <w:rsid w:val="00B901DD"/>
    <w:rsid w:val="00B9136B"/>
    <w:rsid w:val="00B91725"/>
    <w:rsid w:val="00B92C91"/>
    <w:rsid w:val="00B933DE"/>
    <w:rsid w:val="00B94030"/>
    <w:rsid w:val="00B948A2"/>
    <w:rsid w:val="00BA07D5"/>
    <w:rsid w:val="00BA36A1"/>
    <w:rsid w:val="00BA67B9"/>
    <w:rsid w:val="00BA7502"/>
    <w:rsid w:val="00BB22ED"/>
    <w:rsid w:val="00BB3C8C"/>
    <w:rsid w:val="00BC2DCD"/>
    <w:rsid w:val="00BC3D9E"/>
    <w:rsid w:val="00BC650E"/>
    <w:rsid w:val="00BC7817"/>
    <w:rsid w:val="00BD4AC3"/>
    <w:rsid w:val="00BD60A6"/>
    <w:rsid w:val="00BE1A65"/>
    <w:rsid w:val="00BE65F6"/>
    <w:rsid w:val="00BF1A13"/>
    <w:rsid w:val="00BF7401"/>
    <w:rsid w:val="00BF7511"/>
    <w:rsid w:val="00C11280"/>
    <w:rsid w:val="00C13BCE"/>
    <w:rsid w:val="00C14FAE"/>
    <w:rsid w:val="00C15CE8"/>
    <w:rsid w:val="00C16187"/>
    <w:rsid w:val="00C16E56"/>
    <w:rsid w:val="00C2151C"/>
    <w:rsid w:val="00C2662D"/>
    <w:rsid w:val="00C26E0E"/>
    <w:rsid w:val="00C27896"/>
    <w:rsid w:val="00C31B99"/>
    <w:rsid w:val="00C35609"/>
    <w:rsid w:val="00C36E2D"/>
    <w:rsid w:val="00C41A91"/>
    <w:rsid w:val="00C41C1C"/>
    <w:rsid w:val="00C42907"/>
    <w:rsid w:val="00C42B8C"/>
    <w:rsid w:val="00C50D4C"/>
    <w:rsid w:val="00C512FF"/>
    <w:rsid w:val="00C54D5E"/>
    <w:rsid w:val="00C54EC7"/>
    <w:rsid w:val="00C56B46"/>
    <w:rsid w:val="00C570F0"/>
    <w:rsid w:val="00C60216"/>
    <w:rsid w:val="00C609E8"/>
    <w:rsid w:val="00C6187A"/>
    <w:rsid w:val="00C6673D"/>
    <w:rsid w:val="00C67AC4"/>
    <w:rsid w:val="00C715D3"/>
    <w:rsid w:val="00C73521"/>
    <w:rsid w:val="00C73B1A"/>
    <w:rsid w:val="00C75C45"/>
    <w:rsid w:val="00C820CC"/>
    <w:rsid w:val="00C82A74"/>
    <w:rsid w:val="00C83DD6"/>
    <w:rsid w:val="00C856B1"/>
    <w:rsid w:val="00C9399A"/>
    <w:rsid w:val="00C941B0"/>
    <w:rsid w:val="00C94CCB"/>
    <w:rsid w:val="00CA0B61"/>
    <w:rsid w:val="00CA35E0"/>
    <w:rsid w:val="00CA453B"/>
    <w:rsid w:val="00CA4877"/>
    <w:rsid w:val="00CA4E68"/>
    <w:rsid w:val="00CA716D"/>
    <w:rsid w:val="00CB249D"/>
    <w:rsid w:val="00CB7779"/>
    <w:rsid w:val="00CC2B15"/>
    <w:rsid w:val="00CC698B"/>
    <w:rsid w:val="00CD4590"/>
    <w:rsid w:val="00CD4BCD"/>
    <w:rsid w:val="00CD5071"/>
    <w:rsid w:val="00CE279C"/>
    <w:rsid w:val="00CF2475"/>
    <w:rsid w:val="00CF44F1"/>
    <w:rsid w:val="00CF6C8C"/>
    <w:rsid w:val="00D021F6"/>
    <w:rsid w:val="00D02C7A"/>
    <w:rsid w:val="00D0491C"/>
    <w:rsid w:val="00D0723A"/>
    <w:rsid w:val="00D10C2F"/>
    <w:rsid w:val="00D116F8"/>
    <w:rsid w:val="00D13D04"/>
    <w:rsid w:val="00D13EC0"/>
    <w:rsid w:val="00D15C76"/>
    <w:rsid w:val="00D15E63"/>
    <w:rsid w:val="00D21A82"/>
    <w:rsid w:val="00D250EC"/>
    <w:rsid w:val="00D25253"/>
    <w:rsid w:val="00D2673B"/>
    <w:rsid w:val="00D26C92"/>
    <w:rsid w:val="00D30519"/>
    <w:rsid w:val="00D35607"/>
    <w:rsid w:val="00D413A0"/>
    <w:rsid w:val="00D4156C"/>
    <w:rsid w:val="00D44651"/>
    <w:rsid w:val="00D52043"/>
    <w:rsid w:val="00D55A32"/>
    <w:rsid w:val="00D57E06"/>
    <w:rsid w:val="00D607CE"/>
    <w:rsid w:val="00D61394"/>
    <w:rsid w:val="00D64D09"/>
    <w:rsid w:val="00D65D9B"/>
    <w:rsid w:val="00D660F7"/>
    <w:rsid w:val="00D665BA"/>
    <w:rsid w:val="00D70247"/>
    <w:rsid w:val="00D71C3A"/>
    <w:rsid w:val="00D76B41"/>
    <w:rsid w:val="00D7756C"/>
    <w:rsid w:val="00D77DE2"/>
    <w:rsid w:val="00D80601"/>
    <w:rsid w:val="00D81AAB"/>
    <w:rsid w:val="00D85525"/>
    <w:rsid w:val="00D8559F"/>
    <w:rsid w:val="00D902B4"/>
    <w:rsid w:val="00D9049D"/>
    <w:rsid w:val="00D90867"/>
    <w:rsid w:val="00D92136"/>
    <w:rsid w:val="00D93645"/>
    <w:rsid w:val="00D9798C"/>
    <w:rsid w:val="00D97BF5"/>
    <w:rsid w:val="00DA1D87"/>
    <w:rsid w:val="00DA2012"/>
    <w:rsid w:val="00DA631A"/>
    <w:rsid w:val="00DA6476"/>
    <w:rsid w:val="00DA69B2"/>
    <w:rsid w:val="00DA7675"/>
    <w:rsid w:val="00DB06F7"/>
    <w:rsid w:val="00DB26F8"/>
    <w:rsid w:val="00DB3B4E"/>
    <w:rsid w:val="00DB4C07"/>
    <w:rsid w:val="00DC186C"/>
    <w:rsid w:val="00DC2276"/>
    <w:rsid w:val="00DC38EF"/>
    <w:rsid w:val="00DD0E4A"/>
    <w:rsid w:val="00DD4ACA"/>
    <w:rsid w:val="00DD593B"/>
    <w:rsid w:val="00DD5B1F"/>
    <w:rsid w:val="00DE178B"/>
    <w:rsid w:val="00DE65FE"/>
    <w:rsid w:val="00DE6C67"/>
    <w:rsid w:val="00DE723F"/>
    <w:rsid w:val="00DE76FF"/>
    <w:rsid w:val="00DF1BFF"/>
    <w:rsid w:val="00DF2E4D"/>
    <w:rsid w:val="00DF69E4"/>
    <w:rsid w:val="00DF7927"/>
    <w:rsid w:val="00DF79E5"/>
    <w:rsid w:val="00DF7C30"/>
    <w:rsid w:val="00DF7C92"/>
    <w:rsid w:val="00E013A1"/>
    <w:rsid w:val="00E05F56"/>
    <w:rsid w:val="00E10944"/>
    <w:rsid w:val="00E11D7B"/>
    <w:rsid w:val="00E128D2"/>
    <w:rsid w:val="00E1290A"/>
    <w:rsid w:val="00E13329"/>
    <w:rsid w:val="00E14396"/>
    <w:rsid w:val="00E157CB"/>
    <w:rsid w:val="00E172CC"/>
    <w:rsid w:val="00E21346"/>
    <w:rsid w:val="00E2146E"/>
    <w:rsid w:val="00E22F3C"/>
    <w:rsid w:val="00E240AF"/>
    <w:rsid w:val="00E2489A"/>
    <w:rsid w:val="00E265FC"/>
    <w:rsid w:val="00E275DE"/>
    <w:rsid w:val="00E30200"/>
    <w:rsid w:val="00E31222"/>
    <w:rsid w:val="00E324C6"/>
    <w:rsid w:val="00E32BB6"/>
    <w:rsid w:val="00E33E69"/>
    <w:rsid w:val="00E34133"/>
    <w:rsid w:val="00E3609D"/>
    <w:rsid w:val="00E40E2C"/>
    <w:rsid w:val="00E43315"/>
    <w:rsid w:val="00E4378A"/>
    <w:rsid w:val="00E448F5"/>
    <w:rsid w:val="00E448F7"/>
    <w:rsid w:val="00E44A88"/>
    <w:rsid w:val="00E4712C"/>
    <w:rsid w:val="00E51B2E"/>
    <w:rsid w:val="00E530AC"/>
    <w:rsid w:val="00E5712F"/>
    <w:rsid w:val="00E6366F"/>
    <w:rsid w:val="00E653C7"/>
    <w:rsid w:val="00E66451"/>
    <w:rsid w:val="00E66923"/>
    <w:rsid w:val="00E72D43"/>
    <w:rsid w:val="00E72D69"/>
    <w:rsid w:val="00E74C31"/>
    <w:rsid w:val="00E765B0"/>
    <w:rsid w:val="00E77D4C"/>
    <w:rsid w:val="00E800B9"/>
    <w:rsid w:val="00E80AEF"/>
    <w:rsid w:val="00E9167A"/>
    <w:rsid w:val="00E94355"/>
    <w:rsid w:val="00E94C11"/>
    <w:rsid w:val="00E96D4E"/>
    <w:rsid w:val="00E97011"/>
    <w:rsid w:val="00EA0063"/>
    <w:rsid w:val="00EA04E7"/>
    <w:rsid w:val="00EA2176"/>
    <w:rsid w:val="00EA271E"/>
    <w:rsid w:val="00EA561D"/>
    <w:rsid w:val="00EA65AA"/>
    <w:rsid w:val="00EA7EF8"/>
    <w:rsid w:val="00EB5155"/>
    <w:rsid w:val="00EB5AA0"/>
    <w:rsid w:val="00EC6B86"/>
    <w:rsid w:val="00EC7159"/>
    <w:rsid w:val="00EC7165"/>
    <w:rsid w:val="00EC7A28"/>
    <w:rsid w:val="00EC7DC8"/>
    <w:rsid w:val="00ED02CD"/>
    <w:rsid w:val="00ED07C1"/>
    <w:rsid w:val="00ED14EB"/>
    <w:rsid w:val="00ED52E3"/>
    <w:rsid w:val="00ED7967"/>
    <w:rsid w:val="00EE0015"/>
    <w:rsid w:val="00EE1346"/>
    <w:rsid w:val="00EE4379"/>
    <w:rsid w:val="00EF6B08"/>
    <w:rsid w:val="00EF6D1B"/>
    <w:rsid w:val="00F0022F"/>
    <w:rsid w:val="00F0166F"/>
    <w:rsid w:val="00F01A35"/>
    <w:rsid w:val="00F01AE7"/>
    <w:rsid w:val="00F05EBE"/>
    <w:rsid w:val="00F0715B"/>
    <w:rsid w:val="00F1271C"/>
    <w:rsid w:val="00F12CBC"/>
    <w:rsid w:val="00F12E99"/>
    <w:rsid w:val="00F13753"/>
    <w:rsid w:val="00F14A03"/>
    <w:rsid w:val="00F213B6"/>
    <w:rsid w:val="00F21939"/>
    <w:rsid w:val="00F24CAC"/>
    <w:rsid w:val="00F25C83"/>
    <w:rsid w:val="00F324F4"/>
    <w:rsid w:val="00F32948"/>
    <w:rsid w:val="00F34C0F"/>
    <w:rsid w:val="00F3539B"/>
    <w:rsid w:val="00F402A9"/>
    <w:rsid w:val="00F4248F"/>
    <w:rsid w:val="00F425E0"/>
    <w:rsid w:val="00F44DB6"/>
    <w:rsid w:val="00F46185"/>
    <w:rsid w:val="00F46F71"/>
    <w:rsid w:val="00F52BF6"/>
    <w:rsid w:val="00F53EFA"/>
    <w:rsid w:val="00F56878"/>
    <w:rsid w:val="00F613BC"/>
    <w:rsid w:val="00F64146"/>
    <w:rsid w:val="00F6472C"/>
    <w:rsid w:val="00F6496A"/>
    <w:rsid w:val="00F64A44"/>
    <w:rsid w:val="00F6723A"/>
    <w:rsid w:val="00F67453"/>
    <w:rsid w:val="00F70997"/>
    <w:rsid w:val="00F7285C"/>
    <w:rsid w:val="00F74126"/>
    <w:rsid w:val="00F7426B"/>
    <w:rsid w:val="00F7451F"/>
    <w:rsid w:val="00F775F4"/>
    <w:rsid w:val="00F840B5"/>
    <w:rsid w:val="00F9066E"/>
    <w:rsid w:val="00F97621"/>
    <w:rsid w:val="00FA141B"/>
    <w:rsid w:val="00FA5CEA"/>
    <w:rsid w:val="00FA6A0E"/>
    <w:rsid w:val="00FA6AB6"/>
    <w:rsid w:val="00FA6F6A"/>
    <w:rsid w:val="00FB4265"/>
    <w:rsid w:val="00FB4BA1"/>
    <w:rsid w:val="00FB5CAA"/>
    <w:rsid w:val="00FB65AF"/>
    <w:rsid w:val="00FC11A9"/>
    <w:rsid w:val="00FC23FB"/>
    <w:rsid w:val="00FC35D1"/>
    <w:rsid w:val="00FC40C2"/>
    <w:rsid w:val="00FD1D33"/>
    <w:rsid w:val="00FD5592"/>
    <w:rsid w:val="00FD6E34"/>
    <w:rsid w:val="00FE0F65"/>
    <w:rsid w:val="00FE1C36"/>
    <w:rsid w:val="00FE25A1"/>
    <w:rsid w:val="00FE3F1A"/>
    <w:rsid w:val="00FE7AE6"/>
    <w:rsid w:val="00FF7467"/>
    <w:rsid w:val="00FF751E"/>
    <w:rsid w:val="00FF7F4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37D20"/>
  <w15:chartTrackingRefBased/>
  <w15:docId w15:val="{AA9FCA50-FEC2-439D-B0D3-DE94A745E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lsdException w:name="Title" w:qFormat="1"/>
    <w:lsdException w:name="Strong" w:uiPriority="22"/>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0715B"/>
    <w:pPr>
      <w:suppressAutoHyphens/>
    </w:pPr>
    <w:rPr>
      <w:rFonts w:ascii="New York" w:hAnsi="New York" w:cs="New York"/>
      <w:sz w:val="24"/>
      <w:lang w:eastAsia="ar-SA"/>
    </w:rPr>
  </w:style>
  <w:style w:type="paragraph" w:styleId="Heading1">
    <w:name w:val="heading 1"/>
    <w:basedOn w:val="Normal"/>
    <w:next w:val="Normal"/>
    <w:link w:val="Heading1Char"/>
    <w:rsid w:val="00937B86"/>
    <w:pPr>
      <w:spacing w:before="340" w:after="170"/>
      <w:jc w:val="both"/>
      <w:outlineLvl w:val="0"/>
    </w:pPr>
    <w:rPr>
      <w:rFonts w:ascii="Arial" w:hAnsi="Arial" w:cs="Arial"/>
      <w:b/>
      <w:szCs w:val="24"/>
      <w:lang w:val="en-GB"/>
    </w:rPr>
  </w:style>
  <w:style w:type="paragraph" w:styleId="Heading2">
    <w:name w:val="heading 2"/>
    <w:basedOn w:val="Normal"/>
    <w:next w:val="Normal"/>
    <w:link w:val="Heading2Char"/>
    <w:semiHidden/>
    <w:unhideWhenUsed/>
    <w:qFormat/>
    <w:rsid w:val="008D5F89"/>
    <w:pPr>
      <w:keepNext/>
      <w:spacing w:before="240" w:after="60"/>
      <w:outlineLvl w:val="1"/>
    </w:pPr>
    <w:rPr>
      <w:rFonts w:ascii="Calibri Light" w:hAnsi="Calibri Light" w:cs="Times New Roman"/>
      <w:b/>
      <w:bCs/>
      <w:i/>
      <w:iCs/>
      <w:sz w:val="28"/>
      <w:szCs w:val="28"/>
    </w:rPr>
  </w:style>
  <w:style w:type="paragraph" w:styleId="Heading3">
    <w:name w:val="heading 3"/>
    <w:basedOn w:val="Normal"/>
    <w:next w:val="Normal"/>
    <w:link w:val="Heading3Char"/>
    <w:semiHidden/>
    <w:unhideWhenUsed/>
    <w:qFormat/>
    <w:rsid w:val="004103A6"/>
    <w:pPr>
      <w:keepNext/>
      <w:spacing w:before="240" w:after="60"/>
      <w:outlineLvl w:val="2"/>
    </w:pPr>
    <w:rPr>
      <w:rFonts w:ascii="Calibri Light" w:hAnsi="Calibri Light" w:cs="Times New Roman"/>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37B86"/>
    <w:rPr>
      <w:rFonts w:ascii="Arial" w:hAnsi="Arial" w:cs="Arial"/>
      <w:b/>
      <w:sz w:val="24"/>
      <w:szCs w:val="24"/>
      <w:lang w:val="en-GB" w:eastAsia="ar-SA"/>
    </w:rPr>
  </w:style>
  <w:style w:type="character" w:customStyle="1" w:styleId="Heading2Char">
    <w:name w:val="Heading 2 Char"/>
    <w:link w:val="Heading2"/>
    <w:semiHidden/>
    <w:rsid w:val="008D5F89"/>
    <w:rPr>
      <w:rFonts w:ascii="Calibri Light" w:eastAsia="Times New Roman" w:hAnsi="Calibri Light" w:cs="Times New Roman"/>
      <w:b/>
      <w:bCs/>
      <w:i/>
      <w:iCs/>
      <w:sz w:val="28"/>
      <w:szCs w:val="28"/>
      <w:lang w:val="fr-FR" w:eastAsia="ar-SA"/>
    </w:rPr>
  </w:style>
  <w:style w:type="character" w:customStyle="1" w:styleId="Heading3Char">
    <w:name w:val="Heading 3 Char"/>
    <w:link w:val="Heading3"/>
    <w:semiHidden/>
    <w:rsid w:val="004103A6"/>
    <w:rPr>
      <w:rFonts w:ascii="Calibri Light" w:eastAsia="Times New Roman" w:hAnsi="Calibri Light" w:cs="Times New Roman"/>
      <w:b/>
      <w:bCs/>
      <w:sz w:val="26"/>
      <w:szCs w:val="26"/>
      <w:lang w:val="fr-FR" w:eastAsia="ar-SA"/>
    </w:rPr>
  </w:style>
  <w:style w:type="paragraph" w:customStyle="1" w:styleId="FigureNumbering">
    <w:name w:val="Figure Numbering"/>
    <w:basedOn w:val="Normal"/>
    <w:next w:val="Normal"/>
    <w:link w:val="FigureNumberingCar"/>
    <w:rsid w:val="00D93645"/>
    <w:pPr>
      <w:tabs>
        <w:tab w:val="left" w:pos="4536"/>
      </w:tabs>
      <w:spacing w:before="120" w:after="120"/>
    </w:pPr>
    <w:rPr>
      <w:rFonts w:ascii="Times New Roman" w:hAnsi="Times New Roman"/>
      <w:b/>
      <w:bCs/>
      <w:sz w:val="18"/>
      <w:szCs w:val="18"/>
      <w:lang w:val="en-GB"/>
    </w:rPr>
  </w:style>
  <w:style w:type="character" w:customStyle="1" w:styleId="FigureNumberingCar">
    <w:name w:val="Figure Numbering Car"/>
    <w:link w:val="FigureNumbering"/>
    <w:rsid w:val="00D93645"/>
    <w:rPr>
      <w:rFonts w:cs="New York"/>
      <w:b/>
      <w:bCs/>
      <w:sz w:val="18"/>
      <w:szCs w:val="18"/>
      <w:lang w:val="en-GB" w:eastAsia="ar-SA"/>
    </w:rPr>
  </w:style>
  <w:style w:type="character" w:customStyle="1" w:styleId="Fontsubsubsection">
    <w:name w:val="Font subsubsection"/>
    <w:rsid w:val="000F4BC6"/>
    <w:rPr>
      <w:rFonts w:ascii="Times" w:hAnsi="Times"/>
      <w:i/>
      <w:iCs/>
      <w:sz w:val="18"/>
    </w:rPr>
  </w:style>
  <w:style w:type="character" w:customStyle="1" w:styleId="Appelnotedebasdepage">
    <w:name w:val="Appel note de bas de page"/>
    <w:rsid w:val="009C6152"/>
    <w:rPr>
      <w:i/>
      <w:iCs/>
      <w:sz w:val="20"/>
      <w:vertAlign w:val="baseline"/>
    </w:rPr>
  </w:style>
  <w:style w:type="paragraph" w:customStyle="1" w:styleId="Notecorrespondingauthor">
    <w:name w:val="Note corresponding author"/>
    <w:basedOn w:val="FootnoteText"/>
    <w:next w:val="Normal"/>
    <w:link w:val="NotecorrespondingauthorCar"/>
    <w:rsid w:val="005B3EBD"/>
    <w:rPr>
      <w:rFonts w:ascii="Times New Roman" w:hAnsi="Times New Roman"/>
      <w:vertAlign w:val="superscript"/>
    </w:rPr>
  </w:style>
  <w:style w:type="paragraph" w:styleId="FootnoteText">
    <w:name w:val="footnote text"/>
    <w:basedOn w:val="Normal"/>
    <w:link w:val="FootnoteTextChar"/>
    <w:semiHidden/>
    <w:rsid w:val="00B036D9"/>
    <w:rPr>
      <w:sz w:val="20"/>
    </w:rPr>
  </w:style>
  <w:style w:type="character" w:customStyle="1" w:styleId="FootnoteTextChar">
    <w:name w:val="Footnote Text Char"/>
    <w:link w:val="FootnoteText"/>
    <w:semiHidden/>
    <w:rsid w:val="00F05EBE"/>
    <w:rPr>
      <w:rFonts w:ascii="New York" w:hAnsi="New York" w:cs="New York"/>
      <w:lang w:val="fr-FR" w:eastAsia="ar-SA"/>
    </w:rPr>
  </w:style>
  <w:style w:type="character" w:customStyle="1" w:styleId="NotecorrespondingauthorCar">
    <w:name w:val="Note corresponding author Car"/>
    <w:link w:val="Notecorrespondingauthor"/>
    <w:rsid w:val="005B3EBD"/>
    <w:rPr>
      <w:rFonts w:ascii="New York" w:hAnsi="New York" w:cs="New York"/>
      <w:vertAlign w:val="superscript"/>
      <w:lang w:val="fr-FR" w:eastAsia="ar-SA"/>
    </w:rPr>
  </w:style>
  <w:style w:type="character" w:customStyle="1" w:styleId="AuthorLastNameCar">
    <w:name w:val="Author Last Name Car"/>
    <w:link w:val="AuthorLastName"/>
    <w:rsid w:val="009D5F11"/>
    <w:rPr>
      <w:bCs/>
      <w:lang w:val="en-GB" w:eastAsia="ar-SA"/>
    </w:rPr>
  </w:style>
  <w:style w:type="paragraph" w:customStyle="1" w:styleId="AuthorLastName">
    <w:name w:val="Author Last Name"/>
    <w:basedOn w:val="Normal"/>
    <w:next w:val="Affiliation"/>
    <w:link w:val="AuthorLastNameCar"/>
    <w:qFormat/>
    <w:rsid w:val="00FB65AF"/>
    <w:rPr>
      <w:rFonts w:ascii="Times New Roman" w:hAnsi="Times New Roman" w:cs="Times New Roman"/>
      <w:bCs/>
      <w:sz w:val="20"/>
      <w:lang w:val="en-GB"/>
    </w:rPr>
  </w:style>
  <w:style w:type="paragraph" w:customStyle="1" w:styleId="Affiliation">
    <w:name w:val="Affiliation"/>
    <w:basedOn w:val="Normal"/>
    <w:next w:val="Abstractbody"/>
    <w:qFormat/>
    <w:rsid w:val="00B005F7"/>
    <w:pPr>
      <w:spacing w:before="113"/>
      <w:ind w:left="57" w:hanging="57"/>
      <w:contextualSpacing/>
    </w:pPr>
    <w:rPr>
      <w:rFonts w:ascii="Times New Roman" w:hAnsi="Times New Roman" w:cs="Times New Roman"/>
      <w:bCs/>
      <w:iCs/>
      <w:sz w:val="18"/>
      <w:szCs w:val="18"/>
      <w:lang w:val="en-GB"/>
    </w:rPr>
  </w:style>
  <w:style w:type="paragraph" w:customStyle="1" w:styleId="Abstractbody">
    <w:name w:val="Abstract body"/>
    <w:basedOn w:val="Normal"/>
    <w:next w:val="Section"/>
    <w:qFormat/>
    <w:rsid w:val="00F0715B"/>
    <w:pPr>
      <w:spacing w:before="454" w:after="567"/>
      <w:ind w:left="964" w:right="964"/>
      <w:jc w:val="both"/>
    </w:pPr>
    <w:rPr>
      <w:rFonts w:ascii="Times New Roman" w:hAnsi="Times New Roman" w:cs="Times New Roman"/>
      <w:sz w:val="18"/>
      <w:szCs w:val="18"/>
      <w:lang w:val="en-GB"/>
    </w:rPr>
  </w:style>
  <w:style w:type="paragraph" w:customStyle="1" w:styleId="Section">
    <w:name w:val="Section"/>
    <w:basedOn w:val="Heading1"/>
    <w:next w:val="Paragraphfirst"/>
    <w:qFormat/>
    <w:rsid w:val="00937B86"/>
    <w:pPr>
      <w:numPr>
        <w:numId w:val="3"/>
      </w:numPr>
    </w:pPr>
  </w:style>
  <w:style w:type="paragraph" w:customStyle="1" w:styleId="Paragraphfirst">
    <w:name w:val="Paragraph_first"/>
    <w:basedOn w:val="Paragraph"/>
    <w:next w:val="Paragraph"/>
    <w:qFormat/>
    <w:rsid w:val="00A66FA6"/>
    <w:pPr>
      <w:ind w:firstLine="0"/>
    </w:pPr>
  </w:style>
  <w:style w:type="paragraph" w:customStyle="1" w:styleId="Paragraph">
    <w:name w:val="Paragraph"/>
    <w:basedOn w:val="Normal"/>
    <w:qFormat/>
    <w:rsid w:val="005F4BD5"/>
    <w:pPr>
      <w:tabs>
        <w:tab w:val="left" w:pos="340"/>
      </w:tabs>
      <w:ind w:firstLine="284"/>
      <w:jc w:val="both"/>
    </w:pPr>
    <w:rPr>
      <w:rFonts w:ascii="Times" w:hAnsi="Times"/>
      <w:sz w:val="20"/>
      <w:lang w:val="en-GB"/>
    </w:rPr>
  </w:style>
  <w:style w:type="character" w:customStyle="1" w:styleId="FootnoteCharacters">
    <w:name w:val="Footnote Characters"/>
    <w:rsid w:val="001D6356"/>
    <w:rPr>
      <w:rFonts w:ascii="Times New Roman" w:hAnsi="Times New Roman"/>
      <w:position w:val="1"/>
      <w:sz w:val="18"/>
    </w:rPr>
  </w:style>
  <w:style w:type="character" w:styleId="PageNumber">
    <w:name w:val="page number"/>
    <w:basedOn w:val="DefaultParagraphFont"/>
    <w:rsid w:val="00D93645"/>
  </w:style>
  <w:style w:type="character" w:styleId="FootnoteReference">
    <w:name w:val="footnote reference"/>
    <w:semiHidden/>
    <w:rsid w:val="00B036D9"/>
    <w:rPr>
      <w:vertAlign w:val="superscript"/>
    </w:rPr>
  </w:style>
  <w:style w:type="character" w:customStyle="1" w:styleId="EndnoteCharacters">
    <w:name w:val="Endnote Characters"/>
    <w:rsid w:val="00B036D9"/>
    <w:rPr>
      <w:vertAlign w:val="superscript"/>
    </w:rPr>
  </w:style>
  <w:style w:type="character" w:styleId="EndnoteReference">
    <w:name w:val="endnote reference"/>
    <w:semiHidden/>
    <w:rsid w:val="00B036D9"/>
    <w:rPr>
      <w:vertAlign w:val="superscript"/>
    </w:rPr>
  </w:style>
  <w:style w:type="paragraph" w:styleId="Footer">
    <w:name w:val="footer"/>
    <w:basedOn w:val="Normal"/>
    <w:link w:val="FooterChar"/>
    <w:uiPriority w:val="99"/>
    <w:rsid w:val="00B036D9"/>
  </w:style>
  <w:style w:type="character" w:customStyle="1" w:styleId="FooterChar">
    <w:name w:val="Footer Char"/>
    <w:link w:val="Footer"/>
    <w:uiPriority w:val="99"/>
    <w:rsid w:val="007719FE"/>
    <w:rPr>
      <w:rFonts w:ascii="New York" w:hAnsi="New York" w:cs="New York"/>
      <w:sz w:val="24"/>
      <w:lang w:eastAsia="ar-SA"/>
    </w:rPr>
  </w:style>
  <w:style w:type="paragraph" w:customStyle="1" w:styleId="Tablecontent">
    <w:name w:val="Table content"/>
    <w:basedOn w:val="Normal"/>
    <w:rsid w:val="0006121B"/>
    <w:pPr>
      <w:jc w:val="center"/>
    </w:pPr>
    <w:rPr>
      <w:rFonts w:ascii="Times" w:hAnsi="Times" w:cs="Times New Roman"/>
      <w:sz w:val="18"/>
    </w:rPr>
  </w:style>
  <w:style w:type="paragraph" w:customStyle="1" w:styleId="TableHeading">
    <w:name w:val="Table Heading"/>
    <w:basedOn w:val="Normal"/>
    <w:rsid w:val="0006121B"/>
    <w:pPr>
      <w:suppressLineNumbers/>
      <w:jc w:val="center"/>
    </w:pPr>
    <w:rPr>
      <w:b/>
      <w:bCs/>
    </w:rPr>
  </w:style>
  <w:style w:type="character" w:styleId="Hyperlink">
    <w:name w:val="Hyperlink"/>
    <w:rsid w:val="004C62FB"/>
    <w:rPr>
      <w:color w:val="0000FF"/>
      <w:u w:val="single"/>
    </w:rPr>
  </w:style>
  <w:style w:type="paragraph" w:styleId="Title">
    <w:name w:val="Title"/>
    <w:basedOn w:val="Normal"/>
    <w:next w:val="AuthorLastName"/>
    <w:link w:val="TitleChar"/>
    <w:qFormat/>
    <w:rsid w:val="00937B86"/>
    <w:pPr>
      <w:spacing w:before="1247" w:after="340"/>
      <w:jc w:val="both"/>
    </w:pPr>
    <w:rPr>
      <w:rFonts w:ascii="Arial" w:hAnsi="Arial" w:cs="Arial"/>
      <w:b/>
      <w:sz w:val="32"/>
      <w:szCs w:val="32"/>
      <w:lang w:val="en-GB"/>
    </w:rPr>
  </w:style>
  <w:style w:type="character" w:customStyle="1" w:styleId="TitleChar">
    <w:name w:val="Title Char"/>
    <w:link w:val="Title"/>
    <w:rsid w:val="00937B86"/>
    <w:rPr>
      <w:rFonts w:ascii="Arial" w:hAnsi="Arial" w:cs="Arial"/>
      <w:b/>
      <w:sz w:val="32"/>
      <w:szCs w:val="32"/>
      <w:lang w:val="en-GB" w:eastAsia="ar-SA"/>
    </w:rPr>
  </w:style>
  <w:style w:type="paragraph" w:customStyle="1" w:styleId="Section0">
    <w:name w:val="Section*"/>
    <w:basedOn w:val="Heading1"/>
    <w:next w:val="Paragraphfirst"/>
    <w:qFormat/>
    <w:rsid w:val="00FB65AF"/>
  </w:style>
  <w:style w:type="paragraph" w:customStyle="1" w:styleId="Subsection">
    <w:name w:val="Subsection"/>
    <w:basedOn w:val="Heading2"/>
    <w:next w:val="Paragraphfirst"/>
    <w:qFormat/>
    <w:rsid w:val="001910F3"/>
    <w:pPr>
      <w:numPr>
        <w:ilvl w:val="1"/>
        <w:numId w:val="3"/>
      </w:numPr>
      <w:tabs>
        <w:tab w:val="left" w:pos="340"/>
      </w:tabs>
      <w:spacing w:before="340" w:after="170"/>
      <w:jc w:val="both"/>
    </w:pPr>
    <w:rPr>
      <w:rFonts w:ascii="Arial" w:hAnsi="Arial" w:cs="Arial"/>
      <w:i w:val="0"/>
      <w:sz w:val="20"/>
      <w:lang w:val="en-GB"/>
    </w:rPr>
  </w:style>
  <w:style w:type="paragraph" w:customStyle="1" w:styleId="Subsubsection">
    <w:name w:val="Subsubsection"/>
    <w:basedOn w:val="Heading3"/>
    <w:next w:val="Paragraphfirst"/>
    <w:qFormat/>
    <w:rsid w:val="001910F3"/>
    <w:pPr>
      <w:numPr>
        <w:ilvl w:val="2"/>
        <w:numId w:val="3"/>
      </w:numPr>
      <w:spacing w:before="340" w:after="170"/>
    </w:pPr>
    <w:rPr>
      <w:rFonts w:ascii="Arial" w:hAnsi="Arial"/>
      <w:b w:val="0"/>
      <w:i/>
      <w:sz w:val="20"/>
    </w:rPr>
  </w:style>
  <w:style w:type="paragraph" w:customStyle="1" w:styleId="StyleEquationsinthemiddle">
    <w:name w:val="Style Equations in the middle"/>
    <w:basedOn w:val="Normal"/>
    <w:rsid w:val="00F7426B"/>
    <w:pPr>
      <w:jc w:val="center"/>
    </w:pPr>
    <w:rPr>
      <w:rFonts w:cs="Times New Roman"/>
    </w:rPr>
  </w:style>
  <w:style w:type="paragraph" w:customStyle="1" w:styleId="TableCaption">
    <w:name w:val="Table Caption"/>
    <w:basedOn w:val="Normal"/>
    <w:qFormat/>
    <w:rsid w:val="005E6A65"/>
    <w:pPr>
      <w:spacing w:before="120" w:after="120"/>
      <w:jc w:val="center"/>
    </w:pPr>
    <w:rPr>
      <w:rFonts w:ascii="Times" w:hAnsi="Times"/>
      <w:iCs/>
      <w:sz w:val="18"/>
      <w:szCs w:val="16"/>
      <w:lang w:val="en-GB"/>
    </w:rPr>
  </w:style>
  <w:style w:type="paragraph" w:styleId="CommentSubject">
    <w:name w:val="annotation subject"/>
    <w:basedOn w:val="Normal"/>
    <w:next w:val="Normal"/>
    <w:link w:val="CommentSubjectChar"/>
    <w:rsid w:val="00F7426B"/>
    <w:rPr>
      <w:b/>
      <w:bCs/>
      <w:sz w:val="20"/>
    </w:rPr>
  </w:style>
  <w:style w:type="character" w:customStyle="1" w:styleId="CommentSubjectChar">
    <w:name w:val="Comment Subject Char"/>
    <w:link w:val="CommentSubject"/>
    <w:rsid w:val="0033278B"/>
    <w:rPr>
      <w:rFonts w:ascii="New York" w:hAnsi="New York" w:cs="New York"/>
      <w:b/>
      <w:bCs/>
      <w:lang w:val="fr-FR" w:eastAsia="ar-SA"/>
    </w:rPr>
  </w:style>
  <w:style w:type="paragraph" w:customStyle="1" w:styleId="AuthorFirstname">
    <w:name w:val="Author Firstname"/>
    <w:basedOn w:val="AuthorLastName"/>
    <w:link w:val="AuthorFirstnameCar"/>
    <w:rsid w:val="00334AAD"/>
    <w:rPr>
      <w:bCs w:val="0"/>
      <w:i/>
      <w:iCs/>
    </w:rPr>
  </w:style>
  <w:style w:type="character" w:customStyle="1" w:styleId="AuthorFirstnameCar">
    <w:name w:val="Author Firstname Car"/>
    <w:link w:val="AuthorFirstname"/>
    <w:rsid w:val="009D5F11"/>
    <w:rPr>
      <w:bCs w:val="0"/>
      <w:i/>
      <w:iCs/>
      <w:lang w:val="en-GB" w:eastAsia="ar-SA"/>
    </w:rPr>
  </w:style>
  <w:style w:type="character" w:customStyle="1" w:styleId="AbstractAbstractword">
    <w:name w:val="Abstract : Abstract word"/>
    <w:uiPriority w:val="1"/>
    <w:rsid w:val="00F0715B"/>
    <w:rPr>
      <w:rFonts w:ascii="Arial" w:hAnsi="Arial" w:cs="Arial"/>
      <w:b/>
      <w:sz w:val="18"/>
    </w:rPr>
  </w:style>
  <w:style w:type="character" w:customStyle="1" w:styleId="ReferencesVolumeBold">
    <w:name w:val="References Volume Bold"/>
    <w:rsid w:val="009D5F11"/>
    <w:rPr>
      <w:b/>
      <w:bCs/>
      <w:sz w:val="20"/>
    </w:rPr>
  </w:style>
  <w:style w:type="paragraph" w:customStyle="1" w:styleId="ReferencesBody-BookProceedingstitle">
    <w:name w:val="References Body - Book/Proceedings title"/>
    <w:basedOn w:val="Normal"/>
    <w:link w:val="ReferencesBody-BookProceedingstitleCar"/>
    <w:qFormat/>
    <w:rsid w:val="00526F18"/>
    <w:pPr>
      <w:spacing w:before="60"/>
      <w:ind w:left="360" w:hanging="360"/>
    </w:pPr>
    <w:rPr>
      <w:rFonts w:ascii="Times New Roman" w:hAnsi="Times New Roman"/>
      <w:i/>
      <w:sz w:val="20"/>
    </w:rPr>
  </w:style>
  <w:style w:type="character" w:customStyle="1" w:styleId="ReferencesBody-BookProceedingstitleCar">
    <w:name w:val="References Body - Book/Proceedings title Car"/>
    <w:link w:val="ReferencesBody-BookProceedingstitle"/>
    <w:rsid w:val="00526F18"/>
    <w:rPr>
      <w:rFonts w:cs="New York"/>
      <w:i/>
      <w:lang w:eastAsia="ar-SA"/>
    </w:rPr>
  </w:style>
  <w:style w:type="character" w:customStyle="1" w:styleId="Tablenumbering">
    <w:name w:val="Table numbering"/>
    <w:rsid w:val="0006121B"/>
    <w:rPr>
      <w:rFonts w:ascii="Times" w:hAnsi="Times"/>
      <w:b/>
      <w:bCs/>
      <w:sz w:val="18"/>
    </w:rPr>
  </w:style>
  <w:style w:type="paragraph" w:customStyle="1" w:styleId="TableHeadBold">
    <w:name w:val="Table Head Bold"/>
    <w:basedOn w:val="Normal"/>
    <w:rsid w:val="0006121B"/>
    <w:pPr>
      <w:jc w:val="center"/>
    </w:pPr>
    <w:rPr>
      <w:rFonts w:ascii="Times" w:hAnsi="Times" w:cs="Times New Roman"/>
      <w:b/>
      <w:bCs/>
      <w:sz w:val="18"/>
    </w:rPr>
  </w:style>
  <w:style w:type="paragraph" w:customStyle="1" w:styleId="ReferencesBody">
    <w:name w:val="References Body"/>
    <w:basedOn w:val="Normal"/>
    <w:qFormat/>
    <w:rsid w:val="00855148"/>
    <w:pPr>
      <w:numPr>
        <w:numId w:val="1"/>
      </w:numPr>
      <w:spacing w:before="60"/>
    </w:pPr>
    <w:rPr>
      <w:rFonts w:ascii="Times New Roman" w:hAnsi="Times New Roman"/>
      <w:sz w:val="20"/>
      <w:lang w:val="en-GB"/>
    </w:rPr>
  </w:style>
  <w:style w:type="paragraph" w:customStyle="1" w:styleId="Acknowledgement">
    <w:name w:val="Acknowledgement"/>
    <w:basedOn w:val="Normal"/>
    <w:rsid w:val="00F6496A"/>
    <w:pPr>
      <w:jc w:val="both"/>
    </w:pPr>
    <w:rPr>
      <w:rFonts w:ascii="Times" w:hAnsi="Times" w:cs="Times New Roman"/>
      <w:sz w:val="18"/>
    </w:rPr>
  </w:style>
  <w:style w:type="character" w:customStyle="1" w:styleId="UnresolvedMention1">
    <w:name w:val="Unresolved Mention1"/>
    <w:basedOn w:val="DefaultParagraphFont"/>
    <w:uiPriority w:val="99"/>
    <w:semiHidden/>
    <w:unhideWhenUsed/>
    <w:rsid w:val="004713BA"/>
    <w:rPr>
      <w:color w:val="605E5C"/>
      <w:shd w:val="clear" w:color="auto" w:fill="E1DFDD"/>
    </w:rPr>
  </w:style>
  <w:style w:type="paragraph" w:styleId="NormalWeb">
    <w:name w:val="Normal (Web)"/>
    <w:basedOn w:val="Normal"/>
    <w:uiPriority w:val="99"/>
    <w:unhideWhenUsed/>
    <w:rsid w:val="000A3D15"/>
    <w:pPr>
      <w:suppressAutoHyphens w:val="0"/>
      <w:spacing w:before="100" w:beforeAutospacing="1" w:after="100" w:afterAutospacing="1"/>
    </w:pPr>
    <w:rPr>
      <w:rFonts w:ascii="Times New Roman" w:eastAsiaTheme="minorEastAsia" w:hAnsi="Times New Roman" w:cs="Times New Roman"/>
      <w:szCs w:val="24"/>
      <w:lang w:val="en-GB" w:eastAsia="en-GB"/>
    </w:rPr>
  </w:style>
  <w:style w:type="paragraph" w:styleId="Header">
    <w:name w:val="header"/>
    <w:basedOn w:val="Normal"/>
    <w:link w:val="HeaderChar"/>
    <w:rsid w:val="001609E6"/>
    <w:pPr>
      <w:tabs>
        <w:tab w:val="center" w:pos="4513"/>
        <w:tab w:val="right" w:pos="9026"/>
      </w:tabs>
    </w:pPr>
  </w:style>
  <w:style w:type="character" w:customStyle="1" w:styleId="HeaderChar">
    <w:name w:val="Header Char"/>
    <w:basedOn w:val="DefaultParagraphFont"/>
    <w:link w:val="Header"/>
    <w:rsid w:val="001609E6"/>
    <w:rPr>
      <w:rFonts w:ascii="New York" w:hAnsi="New York" w:cs="New York"/>
      <w:sz w:val="24"/>
      <w:lang w:eastAsia="ar-SA"/>
    </w:rPr>
  </w:style>
  <w:style w:type="character" w:styleId="FollowedHyperlink">
    <w:name w:val="FollowedHyperlink"/>
    <w:basedOn w:val="DefaultParagraphFont"/>
    <w:rsid w:val="00F7412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3228383">
      <w:bodyDiv w:val="1"/>
      <w:marLeft w:val="0"/>
      <w:marRight w:val="0"/>
      <w:marTop w:val="0"/>
      <w:marBottom w:val="0"/>
      <w:divBdr>
        <w:top w:val="none" w:sz="0" w:space="0" w:color="auto"/>
        <w:left w:val="none" w:sz="0" w:space="0" w:color="auto"/>
        <w:bottom w:val="none" w:sz="0" w:space="0" w:color="auto"/>
        <w:right w:val="none" w:sz="0" w:space="0" w:color="auto"/>
      </w:divBdr>
    </w:div>
    <w:div w:id="1438869774">
      <w:bodyDiv w:val="1"/>
      <w:marLeft w:val="0"/>
      <w:marRight w:val="0"/>
      <w:marTop w:val="0"/>
      <w:marBottom w:val="0"/>
      <w:divBdr>
        <w:top w:val="none" w:sz="0" w:space="0" w:color="auto"/>
        <w:left w:val="none" w:sz="0" w:space="0" w:color="auto"/>
        <w:bottom w:val="none" w:sz="0" w:space="0" w:color="auto"/>
        <w:right w:val="none" w:sz="0" w:space="0" w:color="auto"/>
      </w:divBdr>
      <w:divsChild>
        <w:div w:id="1175413195">
          <w:marLeft w:val="446"/>
          <w:marRight w:val="0"/>
          <w:marTop w:val="0"/>
          <w:marBottom w:val="0"/>
          <w:divBdr>
            <w:top w:val="none" w:sz="0" w:space="0" w:color="auto"/>
            <w:left w:val="none" w:sz="0" w:space="0" w:color="auto"/>
            <w:bottom w:val="none" w:sz="0" w:space="0" w:color="auto"/>
            <w:right w:val="none" w:sz="0" w:space="0" w:color="auto"/>
          </w:divBdr>
        </w:div>
      </w:divsChild>
    </w:div>
    <w:div w:id="1915311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0.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yperlink" Target="https://www.isis.stfc.ac.uk/Pages/Endeavour.aspx"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yperlink" Target="https://isisneutronmuon.github.io/mcstas/How-to-Use-the-ISIS-moderator-component" TargetMode="External"/><Relationship Id="rId8" Type="http://schemas.openxmlformats.org/officeDocument/2006/relationships/footer" Target="footer1.xml"/><Relationship Id="rId51" Type="http://schemas.openxmlformats.org/officeDocument/2006/relationships/image" Target="media/image4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mailto:Tung-lik.lee@stfc.ac.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uehot\Documents\Mod&#232;les%20Office%20personnalis&#233;s\Template%20WOC-2%20column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044073-ECA5-4E52-8BCE-4A6AC4F5E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WOC-2 columns</Template>
  <TotalTime>445</TotalTime>
  <Pages>7</Pages>
  <Words>3618</Words>
  <Characters>20626</Characters>
  <Application>Microsoft Office Word</Application>
  <DocSecurity>0</DocSecurity>
  <Lines>171</Lines>
  <Paragraphs>48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This space should be left blank, except for the name of the first author. (The publisher will re-type the main title, author names and addresses. Please give this information on a separate page.)</vt:lpstr>
      <vt:lpstr>This space should be left blank, except for the name of the first author. (The publisher will re-type the main title, author names and addresses. Please give this information on a separate page.)</vt:lpstr>
    </vt:vector>
  </TitlesOfParts>
  <Company>EDP SCIENCES</Company>
  <LinksUpToDate>false</LinksUpToDate>
  <CharactersWithSpaces>24196</CharactersWithSpaces>
  <SharedDoc>false</SharedDoc>
  <HLinks>
    <vt:vector size="6" baseType="variant">
      <vt:variant>
        <vt:i4>34</vt:i4>
      </vt:variant>
      <vt:variant>
        <vt:i4>0</vt:i4>
      </vt:variant>
      <vt:variant>
        <vt:i4>0</vt:i4>
      </vt:variant>
      <vt:variant>
        <vt:i4>5</vt:i4>
      </vt:variant>
      <vt:variant>
        <vt:lpwstr>mailto:author@email.org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space should be left blank, except for the name of the first author. (The publisher will re-type the main title, author names and addresses. Please give this information on a separate page.)</dc:title>
  <dc:subject/>
  <dc:creator>Solange Guehot</dc:creator>
  <cp:keywords/>
  <cp:lastModifiedBy>Lee, Tung Lik (STFC,RAL,ISIS)</cp:lastModifiedBy>
  <cp:revision>128</cp:revision>
  <cp:lastPrinted>2016-03-18T15:26:00Z</cp:lastPrinted>
  <dcterms:created xsi:type="dcterms:W3CDTF">2023-02-10T16:06:00Z</dcterms:created>
  <dcterms:modified xsi:type="dcterms:W3CDTF">2023-07-15T18:09:00Z</dcterms:modified>
</cp:coreProperties>
</file>